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E297C" w14:textId="2E91186E" w:rsidR="0054560D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>This form is to be used for reporting incidents, in accordance with</w:t>
      </w:r>
      <w:r w:rsidR="00450F6A">
        <w:rPr>
          <w:sz w:val="24"/>
          <w:szCs w:val="24"/>
        </w:rPr>
        <w:t xml:space="preserve"> Sculptured Fitness Australia’s privacy policy, </w:t>
      </w:r>
      <w:r w:rsidRPr="007E1854">
        <w:rPr>
          <w:sz w:val="24"/>
          <w:szCs w:val="24"/>
        </w:rPr>
        <w:t xml:space="preserve">which you can read </w:t>
      </w:r>
      <w:r w:rsidR="00450F6A">
        <w:rPr>
          <w:sz w:val="24"/>
          <w:szCs w:val="24"/>
        </w:rPr>
        <w:t xml:space="preserve">here: </w:t>
      </w:r>
      <w:hyperlink r:id="rId10" w:history="1">
        <w:r w:rsidR="00450F6A" w:rsidRPr="00450F6A">
          <w:rPr>
            <w:rStyle w:val="Hyperlink"/>
            <w:sz w:val="24"/>
            <w:szCs w:val="24"/>
          </w:rPr>
          <w:t>Privacy Policy &amp; Feedback - Sculptured Fitness (Mitch Heron) Personal Trainer</w:t>
        </w:r>
      </w:hyperlink>
    </w:p>
    <w:p w14:paraId="5849C392" w14:textId="30347F5D" w:rsidR="00806FF3" w:rsidRPr="007E1854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 xml:space="preserve">Upon completion </w:t>
      </w:r>
      <w:r w:rsidR="00561641">
        <w:rPr>
          <w:sz w:val="24"/>
          <w:szCs w:val="24"/>
        </w:rPr>
        <w:t xml:space="preserve">of this report, </w:t>
      </w:r>
      <w:r w:rsidRPr="007E1854">
        <w:rPr>
          <w:sz w:val="24"/>
          <w:szCs w:val="24"/>
        </w:rPr>
        <w:t>please</w:t>
      </w:r>
      <w:r w:rsidR="00450F6A">
        <w:rPr>
          <w:sz w:val="24"/>
          <w:szCs w:val="24"/>
        </w:rPr>
        <w:t xml:space="preserve"> forward to Mitchell Heron via email: sculpturedfitnessaustralia@hotmail.com.</w:t>
      </w:r>
    </w:p>
    <w:p w14:paraId="401393A1" w14:textId="116BD046" w:rsidR="001C4A9A" w:rsidRDefault="007E1854" w:rsidP="00806FF3">
      <w:pPr>
        <w:rPr>
          <w:sz w:val="24"/>
          <w:szCs w:val="24"/>
        </w:rPr>
      </w:pPr>
      <w:r w:rsidRPr="007E1854">
        <w:rPr>
          <w:sz w:val="24"/>
          <w:szCs w:val="24"/>
        </w:rPr>
        <w:t xml:space="preserve">If you are reporting on a </w:t>
      </w:r>
      <w:r w:rsidRPr="007E1854">
        <w:rPr>
          <w:b/>
          <w:bCs/>
          <w:sz w:val="24"/>
          <w:szCs w:val="24"/>
        </w:rPr>
        <w:t>reportable incident</w:t>
      </w:r>
      <w:r w:rsidRPr="007E1854">
        <w:rPr>
          <w:sz w:val="24"/>
          <w:szCs w:val="24"/>
        </w:rPr>
        <w:t>,</w:t>
      </w:r>
      <w:r>
        <w:rPr>
          <w:sz w:val="24"/>
          <w:szCs w:val="24"/>
        </w:rPr>
        <w:t xml:space="preserve"> or you are not sure whether this may be a reportable incident,</w:t>
      </w:r>
      <w:r w:rsidRPr="007E1854">
        <w:rPr>
          <w:sz w:val="24"/>
          <w:szCs w:val="24"/>
        </w:rPr>
        <w:t xml:space="preserve"> please immediately contact</w:t>
      </w:r>
      <w:r w:rsidR="00450F6A">
        <w:rPr>
          <w:sz w:val="24"/>
          <w:szCs w:val="24"/>
        </w:rPr>
        <w:t xml:space="preserve"> Mitchell Heron via phone: 0406 915 855 or email: sculpturedfitnessaustralia@hotmail.com.</w:t>
      </w:r>
      <w:r w:rsidRPr="007E1854">
        <w:rPr>
          <w:sz w:val="24"/>
          <w:szCs w:val="24"/>
        </w:rPr>
        <w:t xml:space="preserve"> </w:t>
      </w:r>
    </w:p>
    <w:p w14:paraId="1CD4C3C1" w14:textId="12A6D156" w:rsidR="001C4A9A" w:rsidRPr="001C4A9A" w:rsidRDefault="001C4A9A" w:rsidP="00806FF3">
      <w:pPr>
        <w:rPr>
          <w:b/>
          <w:bCs/>
          <w:sz w:val="24"/>
          <w:szCs w:val="24"/>
        </w:rPr>
      </w:pPr>
      <w:r w:rsidRPr="001C4A9A">
        <w:rPr>
          <w:b/>
          <w:bCs/>
          <w:sz w:val="24"/>
          <w:szCs w:val="24"/>
        </w:rPr>
        <w:t>Part A</w:t>
      </w:r>
      <w:r>
        <w:rPr>
          <w:b/>
          <w:bCs/>
          <w:sz w:val="24"/>
          <w:szCs w:val="24"/>
        </w:rPr>
        <w:t>- To be completed by staff member who has become aware or witnessed incident.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0708E3A5" w14:textId="77777777" w:rsidTr="003A3139">
        <w:trPr>
          <w:trHeight w:val="552"/>
        </w:trPr>
        <w:tc>
          <w:tcPr>
            <w:tcW w:w="5000" w:type="pct"/>
            <w:gridSpan w:val="2"/>
            <w:shd w:val="clear" w:color="auto" w:fill="145E74"/>
          </w:tcPr>
          <w:p w14:paraId="714BE123" w14:textId="6C497906" w:rsidR="003A3139" w:rsidRPr="003A3139" w:rsidRDefault="008E0D55" w:rsidP="003A3139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r w:rsidRPr="0085208D">
              <w:rPr>
                <w:b/>
                <w:bCs/>
                <w:color w:val="FFFFFF" w:themeColor="background1"/>
              </w:rPr>
              <w:t>Report Details</w:t>
            </w:r>
          </w:p>
        </w:tc>
      </w:tr>
      <w:tr w:rsidR="00002792" w:rsidRPr="00846B76" w14:paraId="5E9D3D38" w14:textId="77777777" w:rsidTr="008E0D55">
        <w:tc>
          <w:tcPr>
            <w:tcW w:w="1210" w:type="pct"/>
          </w:tcPr>
          <w:p w14:paraId="47DAD827" w14:textId="40DAD1E4" w:rsidR="00002792" w:rsidRPr="004460DA" w:rsidRDefault="004460DA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 Completed by</w:t>
            </w:r>
          </w:p>
        </w:tc>
        <w:tc>
          <w:tcPr>
            <w:tcW w:w="3790" w:type="pct"/>
          </w:tcPr>
          <w:p w14:paraId="489956DC" w14:textId="3FFE065C" w:rsidR="00002792" w:rsidRPr="00002792" w:rsidRDefault="00A7117F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  <w:r w:rsidR="00002792" w:rsidRPr="00002792">
              <w:rPr>
                <w:sz w:val="24"/>
                <w:szCs w:val="24"/>
              </w:rPr>
              <w:t>[Full Name]</w:t>
            </w:r>
          </w:p>
          <w:p w14:paraId="2EC3DA3D" w14:textId="60E400E4" w:rsidR="00002792" w:rsidRPr="00002792" w:rsidRDefault="00002792" w:rsidP="005D6CC7">
            <w:pPr>
              <w:spacing w:before="120"/>
              <w:rPr>
                <w:sz w:val="24"/>
                <w:szCs w:val="24"/>
              </w:rPr>
            </w:pPr>
            <w:r w:rsidRPr="00002792">
              <w:rPr>
                <w:sz w:val="24"/>
                <w:szCs w:val="24"/>
              </w:rPr>
              <w:t>Position</w:t>
            </w:r>
            <w:r w:rsidR="00A7117F">
              <w:rPr>
                <w:sz w:val="24"/>
                <w:szCs w:val="24"/>
              </w:rPr>
              <w:t>:</w:t>
            </w:r>
          </w:p>
          <w:p w14:paraId="78DB8DD1" w14:textId="4C9F1332" w:rsidR="00002792" w:rsidRPr="00002792" w:rsidRDefault="00A7117F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 Details: </w:t>
            </w:r>
            <w:r w:rsidR="00002792" w:rsidRPr="00002792">
              <w:rPr>
                <w:sz w:val="24"/>
                <w:szCs w:val="24"/>
              </w:rPr>
              <w:t>[Email]</w:t>
            </w:r>
          </w:p>
          <w:p w14:paraId="31A33E64" w14:textId="3D0EFE61" w:rsidR="00002792" w:rsidRPr="00846B76" w:rsidRDefault="00002792" w:rsidP="005D6CC7">
            <w:pPr>
              <w:spacing w:before="120"/>
            </w:pPr>
            <w:r w:rsidRPr="00002792">
              <w:rPr>
                <w:sz w:val="24"/>
                <w:szCs w:val="24"/>
              </w:rPr>
              <w:t>[Phone]</w:t>
            </w:r>
          </w:p>
        </w:tc>
      </w:tr>
      <w:tr w:rsidR="00A7117F" w:rsidRPr="00846B76" w14:paraId="4A254E8B" w14:textId="77777777" w:rsidTr="008E0D55">
        <w:tc>
          <w:tcPr>
            <w:tcW w:w="1210" w:type="pct"/>
          </w:tcPr>
          <w:p w14:paraId="6F8666E1" w14:textId="6F3E598A" w:rsidR="00A7117F" w:rsidRPr="004460DA" w:rsidRDefault="00A7117F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 Date</w:t>
            </w:r>
          </w:p>
        </w:tc>
        <w:tc>
          <w:tcPr>
            <w:tcW w:w="3790" w:type="pct"/>
          </w:tcPr>
          <w:p w14:paraId="1225AB32" w14:textId="77777777" w:rsidR="00A7117F" w:rsidRPr="008E0D55" w:rsidRDefault="00A7117F" w:rsidP="008E0D55">
            <w:pPr>
              <w:spacing w:before="120"/>
              <w:rPr>
                <w:sz w:val="24"/>
                <w:szCs w:val="24"/>
              </w:rPr>
            </w:pPr>
          </w:p>
        </w:tc>
      </w:tr>
      <w:tr w:rsidR="008E0D55" w:rsidRPr="00846B76" w14:paraId="442AAA25" w14:textId="77777777" w:rsidTr="008E0D55">
        <w:tc>
          <w:tcPr>
            <w:tcW w:w="1210" w:type="pct"/>
          </w:tcPr>
          <w:p w14:paraId="6F5BEA18" w14:textId="46B09131" w:rsidR="008E0D55" w:rsidRPr="004460DA" w:rsidRDefault="008E0D55" w:rsidP="005D6CC7">
            <w:pPr>
              <w:rPr>
                <w:sz w:val="24"/>
                <w:szCs w:val="24"/>
              </w:rPr>
            </w:pPr>
            <w:r w:rsidRPr="004460DA">
              <w:rPr>
                <w:sz w:val="24"/>
                <w:szCs w:val="24"/>
              </w:rPr>
              <w:t>Details of person who incident was first reported to (if different from above)</w:t>
            </w:r>
          </w:p>
        </w:tc>
        <w:tc>
          <w:tcPr>
            <w:tcW w:w="3790" w:type="pct"/>
          </w:tcPr>
          <w:p w14:paraId="1EEE168A" w14:textId="5D52E5E0" w:rsidR="00A7117F" w:rsidRPr="00A7117F" w:rsidRDefault="0087451F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6468399B" wp14:editId="595BABB1">
                  <wp:simplePos x="0" y="0"/>
                  <wp:positionH relativeFrom="margin">
                    <wp:posOffset>-1148715</wp:posOffset>
                  </wp:positionH>
                  <wp:positionV relativeFrom="paragraph">
                    <wp:posOffset>-2552065</wp:posOffset>
                  </wp:positionV>
                  <wp:extent cx="5224081" cy="52200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081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17F" w:rsidRPr="00A7117F">
              <w:rPr>
                <w:sz w:val="24"/>
                <w:szCs w:val="24"/>
              </w:rPr>
              <w:t>Name: [Full Name]</w:t>
            </w:r>
          </w:p>
          <w:p w14:paraId="2EE381B4" w14:textId="79D378E2" w:rsidR="00A7117F" w:rsidRPr="00A7117F" w:rsidRDefault="00A7117F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 to provider</w:t>
            </w:r>
            <w:r w:rsidRPr="00A7117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eg.</w:t>
            </w:r>
            <w:proofErr w:type="spellEnd"/>
            <w:r>
              <w:rPr>
                <w:sz w:val="24"/>
                <w:szCs w:val="24"/>
              </w:rPr>
              <w:t xml:space="preserve"> Staff member/ </w:t>
            </w:r>
            <w:proofErr w:type="spellStart"/>
            <w:r>
              <w:rPr>
                <w:sz w:val="24"/>
                <w:szCs w:val="24"/>
              </w:rPr>
              <w:t>carer</w:t>
            </w:r>
            <w:proofErr w:type="spellEnd"/>
            <w:r>
              <w:rPr>
                <w:sz w:val="24"/>
                <w:szCs w:val="24"/>
              </w:rPr>
              <w:t xml:space="preserve">/ </w:t>
            </w:r>
            <w:r w:rsidR="0085208D">
              <w:rPr>
                <w:sz w:val="24"/>
                <w:szCs w:val="24"/>
              </w:rPr>
              <w:t>advocate)</w:t>
            </w:r>
          </w:p>
          <w:p w14:paraId="68F39A80" w14:textId="77777777" w:rsidR="00A7117F" w:rsidRPr="00A7117F" w:rsidRDefault="00A7117F" w:rsidP="00A7117F">
            <w:pPr>
              <w:spacing w:before="120"/>
              <w:rPr>
                <w:sz w:val="24"/>
                <w:szCs w:val="24"/>
              </w:rPr>
            </w:pPr>
            <w:r w:rsidRPr="00A7117F">
              <w:rPr>
                <w:sz w:val="24"/>
                <w:szCs w:val="24"/>
              </w:rPr>
              <w:t>Contact Details: [Email]</w:t>
            </w:r>
          </w:p>
          <w:p w14:paraId="34308352" w14:textId="647AFE9C" w:rsidR="008E0D55" w:rsidRPr="00002792" w:rsidRDefault="00A7117F" w:rsidP="00A7117F">
            <w:pPr>
              <w:spacing w:before="120"/>
              <w:rPr>
                <w:sz w:val="24"/>
                <w:szCs w:val="24"/>
              </w:rPr>
            </w:pPr>
            <w:r w:rsidRPr="00A7117F">
              <w:rPr>
                <w:sz w:val="24"/>
                <w:szCs w:val="24"/>
              </w:rPr>
              <w:t>[Phone]</w:t>
            </w:r>
          </w:p>
        </w:tc>
      </w:tr>
      <w:tr w:rsidR="00502F53" w:rsidRPr="00846B76" w14:paraId="67C9ED98" w14:textId="77777777" w:rsidTr="008E0D55">
        <w:tc>
          <w:tcPr>
            <w:tcW w:w="1210" w:type="pct"/>
          </w:tcPr>
          <w:p w14:paraId="168BDF0B" w14:textId="3ECD227D" w:rsidR="00502F53" w:rsidRPr="004460DA" w:rsidRDefault="00BB2A13" w:rsidP="005D6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502F53">
              <w:rPr>
                <w:sz w:val="24"/>
                <w:szCs w:val="24"/>
              </w:rPr>
              <w:t>as this incident been reported to supervisor/ manager?</w:t>
            </w:r>
          </w:p>
        </w:tc>
        <w:tc>
          <w:tcPr>
            <w:tcW w:w="3790" w:type="pct"/>
          </w:tcPr>
          <w:p w14:paraId="2A4409AF" w14:textId="4F38CD27" w:rsidR="00502F53" w:rsidRDefault="00502F5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29F829E5" w14:textId="77777777" w:rsidR="00502F53" w:rsidRDefault="00502F5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yes,</w:t>
            </w:r>
            <w:r w:rsidR="00BB2A13">
              <w:rPr>
                <w:sz w:val="24"/>
                <w:szCs w:val="24"/>
              </w:rPr>
              <w:t xml:space="preserve"> please complete:</w:t>
            </w:r>
          </w:p>
          <w:p w14:paraId="1EEC1CDE" w14:textId="77777777" w:rsidR="00BB2A13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Supervisor/ Manager: [Full name]</w:t>
            </w:r>
          </w:p>
          <w:p w14:paraId="54ACBABC" w14:textId="59F7E3EA" w:rsidR="00BB2A13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&amp; date notified: </w:t>
            </w:r>
          </w:p>
          <w:p w14:paraId="0EF85462" w14:textId="6DFA6673" w:rsidR="00BB2A13" w:rsidRPr="00A7117F" w:rsidRDefault="00BB2A13" w:rsidP="00A7117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Notified via: [Phone call/ Email/ Other]</w:t>
            </w:r>
          </w:p>
        </w:tc>
      </w:tr>
    </w:tbl>
    <w:p w14:paraId="19691A2C" w14:textId="77777777" w:rsidR="008E0D55" w:rsidRDefault="008E0D55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427EE6CD" w14:textId="77777777" w:rsidTr="003A3139">
        <w:trPr>
          <w:trHeight w:val="653"/>
        </w:trPr>
        <w:tc>
          <w:tcPr>
            <w:tcW w:w="5000" w:type="pct"/>
            <w:gridSpan w:val="2"/>
            <w:shd w:val="clear" w:color="auto" w:fill="145E74"/>
            <w:vAlign w:val="center"/>
          </w:tcPr>
          <w:p w14:paraId="6DCF3DB3" w14:textId="27BFBE73" w:rsidR="008E0D55" w:rsidRPr="0085208D" w:rsidRDefault="008E0D55" w:rsidP="008E0D55">
            <w:pPr>
              <w:spacing w:before="120"/>
              <w:jc w:val="center"/>
              <w:rPr>
                <w:b/>
                <w:bCs/>
              </w:rPr>
            </w:pPr>
            <w:r w:rsidRPr="0085208D">
              <w:rPr>
                <w:b/>
                <w:bCs/>
                <w:color w:val="FFFFFF" w:themeColor="background1"/>
              </w:rPr>
              <w:t>Incident Details</w:t>
            </w:r>
          </w:p>
        </w:tc>
      </w:tr>
      <w:tr w:rsidR="00650259" w:rsidRPr="00AC1888" w14:paraId="13C87BA3" w14:textId="77777777" w:rsidTr="00A85F77">
        <w:tc>
          <w:tcPr>
            <w:tcW w:w="1210" w:type="pct"/>
          </w:tcPr>
          <w:p w14:paraId="20E09F84" w14:textId="281645B0" w:rsidR="00A85F77" w:rsidRPr="00AC1888" w:rsidRDefault="007E1854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Date of Incident</w:t>
            </w:r>
          </w:p>
        </w:tc>
        <w:tc>
          <w:tcPr>
            <w:tcW w:w="3790" w:type="pct"/>
          </w:tcPr>
          <w:p w14:paraId="64545EDF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7905CF46" w14:textId="77777777" w:rsidTr="00A85F77">
        <w:tc>
          <w:tcPr>
            <w:tcW w:w="1210" w:type="pct"/>
          </w:tcPr>
          <w:p w14:paraId="0D3BE1E7" w14:textId="45371DAF" w:rsidR="00FA6A08" w:rsidRPr="00FA6A08" w:rsidRDefault="00A85F77" w:rsidP="00FA6A0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Time</w:t>
            </w:r>
          </w:p>
        </w:tc>
        <w:tc>
          <w:tcPr>
            <w:tcW w:w="3790" w:type="pct"/>
          </w:tcPr>
          <w:p w14:paraId="4D560B8C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5EA39A14" w14:textId="77777777" w:rsidTr="00A85F77">
        <w:tc>
          <w:tcPr>
            <w:tcW w:w="1210" w:type="pct"/>
          </w:tcPr>
          <w:p w14:paraId="6EEDB354" w14:textId="3F25CB96" w:rsidR="00650259" w:rsidRPr="00AC1888" w:rsidRDefault="00A85F77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lastRenderedPageBreak/>
              <w:t>Location</w:t>
            </w:r>
          </w:p>
        </w:tc>
        <w:tc>
          <w:tcPr>
            <w:tcW w:w="3790" w:type="pct"/>
          </w:tcPr>
          <w:p w14:paraId="300583F2" w14:textId="77777777" w:rsidR="00650259" w:rsidRPr="00AC1888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AC1888" w14:paraId="058A0330" w14:textId="77777777" w:rsidTr="00402C8F">
        <w:trPr>
          <w:trHeight w:val="1120"/>
        </w:trPr>
        <w:tc>
          <w:tcPr>
            <w:tcW w:w="1210" w:type="pct"/>
          </w:tcPr>
          <w:p w14:paraId="0DE84913" w14:textId="2BF266F1" w:rsidR="00650259" w:rsidRPr="00AC1888" w:rsidRDefault="00002792" w:rsidP="005D6CC7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Type</w:t>
            </w:r>
            <w:r w:rsidR="00A85F77" w:rsidRPr="00AC1888">
              <w:rPr>
                <w:sz w:val="24"/>
                <w:szCs w:val="24"/>
              </w:rPr>
              <w:t xml:space="preserve"> of incident</w:t>
            </w:r>
          </w:p>
          <w:p w14:paraId="455ACFD3" w14:textId="326F5648" w:rsidR="00A85F77" w:rsidRPr="00AC1888" w:rsidRDefault="0087451F" w:rsidP="005D6CC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EE2BA45" wp14:editId="63B3B765">
                  <wp:simplePos x="0" y="0"/>
                  <wp:positionH relativeFrom="margin">
                    <wp:posOffset>288733</wp:posOffset>
                  </wp:positionH>
                  <wp:positionV relativeFrom="paragraph">
                    <wp:posOffset>982345</wp:posOffset>
                  </wp:positionV>
                  <wp:extent cx="5223510" cy="52197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10" cy="521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90" w:type="pct"/>
          </w:tcPr>
          <w:p w14:paraId="49158489" w14:textId="5BFC40AA" w:rsidR="002745C5" w:rsidRDefault="002745C5" w:rsidP="009A7D7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tick the </w:t>
            </w:r>
            <w:r w:rsidR="000C1F92">
              <w:rPr>
                <w:sz w:val="24"/>
                <w:szCs w:val="24"/>
              </w:rPr>
              <w:t>most relevant type of incident from list below:</w:t>
            </w:r>
          </w:p>
          <w:p w14:paraId="7109954C" w14:textId="7C65F6A6" w:rsidR="009A7D77" w:rsidRDefault="00602D03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21818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5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745C5">
              <w:rPr>
                <w:sz w:val="24"/>
                <w:szCs w:val="24"/>
              </w:rPr>
              <w:t xml:space="preserve"> </w:t>
            </w:r>
            <w:r w:rsidR="009A7D77">
              <w:rPr>
                <w:sz w:val="24"/>
                <w:szCs w:val="24"/>
              </w:rPr>
              <w:t xml:space="preserve">Incident </w:t>
            </w:r>
            <w:r w:rsidR="00BA19E3">
              <w:rPr>
                <w:sz w:val="24"/>
                <w:szCs w:val="24"/>
              </w:rPr>
              <w:t xml:space="preserve">that resulted in </w:t>
            </w:r>
            <w:r w:rsidR="009A7D77">
              <w:rPr>
                <w:sz w:val="24"/>
                <w:szCs w:val="24"/>
              </w:rPr>
              <w:t>harm or risk of harm to</w:t>
            </w:r>
            <w:r w:rsidR="00666B53">
              <w:rPr>
                <w:sz w:val="24"/>
                <w:szCs w:val="24"/>
              </w:rPr>
              <w:t xml:space="preserve"> a</w:t>
            </w:r>
            <w:r w:rsidR="009A7D77">
              <w:rPr>
                <w:sz w:val="24"/>
                <w:szCs w:val="24"/>
              </w:rPr>
              <w:t xml:space="preserve"> participant</w:t>
            </w:r>
          </w:p>
          <w:p w14:paraId="17B16C9D" w14:textId="7FE1E1A4" w:rsidR="009A7D77" w:rsidRDefault="00602D03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6045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Incident caused by </w:t>
            </w:r>
            <w:r w:rsidR="00666B53">
              <w:rPr>
                <w:sz w:val="24"/>
                <w:szCs w:val="24"/>
              </w:rPr>
              <w:t xml:space="preserve">participant resulting in serious harm or risk of serious harm to another person </w:t>
            </w:r>
          </w:p>
          <w:p w14:paraId="37497639" w14:textId="40525ABA" w:rsidR="00C816CE" w:rsidRDefault="00C816CE" w:rsidP="009A7D77">
            <w:pPr>
              <w:spacing w:before="120"/>
              <w:rPr>
                <w:sz w:val="24"/>
                <w:szCs w:val="24"/>
              </w:rPr>
            </w:pPr>
          </w:p>
          <w:p w14:paraId="179A44F2" w14:textId="05831E85" w:rsidR="002745C5" w:rsidRDefault="002745C5" w:rsidP="009A7D7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Reportable Incident:</w:t>
            </w:r>
            <w:r w:rsidR="00CF678A">
              <w:rPr>
                <w:sz w:val="24"/>
                <w:szCs w:val="24"/>
              </w:rPr>
              <w:t xml:space="preserve"> </w:t>
            </w:r>
          </w:p>
          <w:p w14:paraId="0DC31BF0" w14:textId="7BE579CC" w:rsidR="009A7D77" w:rsidRDefault="00602D03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5279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86484B">
              <w:rPr>
                <w:sz w:val="24"/>
                <w:szCs w:val="24"/>
              </w:rPr>
              <w:t>Death of a participant</w:t>
            </w:r>
          </w:p>
          <w:p w14:paraId="11138C53" w14:textId="29F0DF20" w:rsidR="009A7D77" w:rsidRDefault="00602D03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6188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CC0E28">
              <w:rPr>
                <w:sz w:val="24"/>
                <w:szCs w:val="24"/>
              </w:rPr>
              <w:t>Serious injury to a participant</w:t>
            </w:r>
          </w:p>
          <w:p w14:paraId="35FB003A" w14:textId="540CB7E3" w:rsidR="009A7D77" w:rsidRDefault="00602D03" w:rsidP="009A7D77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10990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D7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A7D77">
              <w:rPr>
                <w:sz w:val="24"/>
                <w:szCs w:val="24"/>
              </w:rPr>
              <w:t xml:space="preserve"> </w:t>
            </w:r>
            <w:r w:rsidR="00CC0E28">
              <w:rPr>
                <w:sz w:val="24"/>
                <w:szCs w:val="24"/>
              </w:rPr>
              <w:t>Abuse of neglect of a participant</w:t>
            </w:r>
          </w:p>
          <w:p w14:paraId="2CDC1D90" w14:textId="29A80632" w:rsidR="00CC0E28" w:rsidRDefault="00602D03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2621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CC0E28" w:rsidRPr="00CC0E28">
              <w:rPr>
                <w:sz w:val="24"/>
                <w:szCs w:val="24"/>
              </w:rPr>
              <w:t>Unlawful physical contact or assault of a participant</w:t>
            </w:r>
          </w:p>
          <w:p w14:paraId="1366EF96" w14:textId="2F44231F" w:rsidR="00CC0E28" w:rsidRDefault="00602D03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53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F44E4E">
              <w:rPr>
                <w:sz w:val="24"/>
                <w:szCs w:val="24"/>
              </w:rPr>
              <w:t>Unlawful sexual contact with or sexual assault of</w:t>
            </w:r>
            <w:r w:rsidR="00CC0E28">
              <w:rPr>
                <w:sz w:val="24"/>
                <w:szCs w:val="24"/>
              </w:rPr>
              <w:t xml:space="preserve"> a participant</w:t>
            </w:r>
          </w:p>
          <w:p w14:paraId="6F0211E6" w14:textId="5FD9AFC0" w:rsidR="00CC0E28" w:rsidRDefault="00602D03" w:rsidP="00CC0E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5244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0E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C0E28">
              <w:rPr>
                <w:sz w:val="24"/>
                <w:szCs w:val="24"/>
              </w:rPr>
              <w:t xml:space="preserve"> </w:t>
            </w:r>
            <w:r w:rsidR="00F44E4E">
              <w:rPr>
                <w:sz w:val="24"/>
                <w:szCs w:val="24"/>
              </w:rPr>
              <w:t>Sexual misconduct committed against or in presence of a participant</w:t>
            </w:r>
          </w:p>
          <w:p w14:paraId="7B836AFC" w14:textId="5DFCC2BA" w:rsidR="002745C5" w:rsidRDefault="00602D03" w:rsidP="002745C5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86493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5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745C5">
              <w:rPr>
                <w:sz w:val="24"/>
                <w:szCs w:val="24"/>
              </w:rPr>
              <w:t xml:space="preserve"> Use of an </w:t>
            </w:r>
            <w:proofErr w:type="spellStart"/>
            <w:r w:rsidR="002745C5">
              <w:rPr>
                <w:sz w:val="24"/>
                <w:szCs w:val="24"/>
              </w:rPr>
              <w:t>unauthorised</w:t>
            </w:r>
            <w:proofErr w:type="spellEnd"/>
            <w:r w:rsidR="002745C5">
              <w:rPr>
                <w:sz w:val="24"/>
                <w:szCs w:val="24"/>
              </w:rPr>
              <w:t xml:space="preserve"> restrictive practice in relation to a participant</w:t>
            </w:r>
          </w:p>
          <w:p w14:paraId="6323951A" w14:textId="276F8BB9" w:rsidR="00C816CE" w:rsidRDefault="00C816CE" w:rsidP="00CC0E28">
            <w:pPr>
              <w:spacing w:before="120"/>
              <w:rPr>
                <w:sz w:val="24"/>
                <w:szCs w:val="24"/>
              </w:rPr>
            </w:pPr>
          </w:p>
          <w:p w14:paraId="7D4FFA4A" w14:textId="0CFD7C75" w:rsidR="00C816CE" w:rsidRDefault="00CF678A" w:rsidP="00CC0E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C816CE" w:rsidRPr="00CB72AC">
              <w:rPr>
                <w:color w:val="FF0000"/>
                <w:sz w:val="24"/>
                <w:szCs w:val="24"/>
              </w:rPr>
              <w:t>Please note: providers may use this form to also capture non</w:t>
            </w:r>
            <w:r w:rsidR="00CB72AC">
              <w:rPr>
                <w:color w:val="FF0000"/>
                <w:sz w:val="24"/>
                <w:szCs w:val="24"/>
              </w:rPr>
              <w:t>-</w:t>
            </w:r>
            <w:r w:rsidR="00C816CE" w:rsidRPr="00CB72AC">
              <w:rPr>
                <w:color w:val="FF0000"/>
                <w:sz w:val="24"/>
                <w:szCs w:val="24"/>
              </w:rPr>
              <w:t xml:space="preserve"> NDIS incident reports, such as work health &amp; safety </w:t>
            </w:r>
            <w:r w:rsidR="00CB72AC">
              <w:rPr>
                <w:color w:val="FF0000"/>
                <w:sz w:val="24"/>
                <w:szCs w:val="24"/>
              </w:rPr>
              <w:t>issues</w:t>
            </w:r>
            <w:r w:rsidR="00C816CE" w:rsidRPr="00CB72AC">
              <w:rPr>
                <w:color w:val="FF0000"/>
                <w:sz w:val="24"/>
                <w:szCs w:val="24"/>
              </w:rPr>
              <w:t>, near-misses</w:t>
            </w:r>
            <w:r w:rsidR="00CB72AC">
              <w:rPr>
                <w:color w:val="FF0000"/>
                <w:sz w:val="24"/>
                <w:szCs w:val="24"/>
              </w:rPr>
              <w:t>, incidents</w:t>
            </w:r>
            <w:r w:rsidR="00C816CE" w:rsidRPr="00CB72AC">
              <w:rPr>
                <w:color w:val="FF0000"/>
                <w:sz w:val="24"/>
                <w:szCs w:val="24"/>
              </w:rPr>
              <w:t xml:space="preserve"> and other </w:t>
            </w:r>
            <w:r w:rsidR="00CB72AC">
              <w:rPr>
                <w:color w:val="FF0000"/>
                <w:sz w:val="24"/>
                <w:szCs w:val="24"/>
              </w:rPr>
              <w:t>matters</w:t>
            </w:r>
            <w:r>
              <w:rPr>
                <w:sz w:val="24"/>
                <w:szCs w:val="24"/>
              </w:rPr>
              <w:t>]</w:t>
            </w:r>
          </w:p>
          <w:p w14:paraId="3D3845FF" w14:textId="75B2B055" w:rsidR="002745C5" w:rsidRDefault="00C816CE" w:rsidP="00CC0E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Other:</w:t>
            </w:r>
          </w:p>
          <w:p w14:paraId="0192651B" w14:textId="537A9A13" w:rsidR="00C816CE" w:rsidRDefault="00602D03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329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Work Health &amp; safety incident</w:t>
            </w:r>
          </w:p>
          <w:p w14:paraId="683D657E" w14:textId="1C218CB8" w:rsidR="00C816CE" w:rsidRDefault="00602D03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1935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Infection</w:t>
            </w:r>
          </w:p>
          <w:p w14:paraId="166B84D1" w14:textId="7EC564A3" w:rsidR="00C816CE" w:rsidRDefault="00602D03" w:rsidP="00C816CE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7128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6C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816CE">
              <w:rPr>
                <w:sz w:val="24"/>
                <w:szCs w:val="24"/>
              </w:rPr>
              <w:t xml:space="preserve"> Hazardous Exposure</w:t>
            </w:r>
          </w:p>
          <w:p w14:paraId="6D62AE34" w14:textId="238292BA" w:rsidR="00B93FC9" w:rsidRDefault="00602D03" w:rsidP="00B93FC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875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3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93FC9">
              <w:rPr>
                <w:sz w:val="24"/>
                <w:szCs w:val="24"/>
              </w:rPr>
              <w:t xml:space="preserve"> Other: [List]</w:t>
            </w:r>
          </w:p>
          <w:p w14:paraId="47E3B455" w14:textId="6EF3EB9F" w:rsidR="00002792" w:rsidRPr="00AC1888" w:rsidRDefault="00002792" w:rsidP="00C816CE">
            <w:pPr>
              <w:spacing w:before="120"/>
              <w:rPr>
                <w:sz w:val="24"/>
                <w:szCs w:val="24"/>
              </w:rPr>
            </w:pPr>
          </w:p>
        </w:tc>
      </w:tr>
      <w:tr w:rsidR="008E0D55" w:rsidRPr="00AC1888" w14:paraId="6A8F3EAE" w14:textId="77777777" w:rsidTr="008E0D55">
        <w:tc>
          <w:tcPr>
            <w:tcW w:w="1210" w:type="pct"/>
          </w:tcPr>
          <w:p w14:paraId="7FFEB6E1" w14:textId="77777777" w:rsidR="008E0D55" w:rsidRPr="00AC1888" w:rsidRDefault="008E0D55" w:rsidP="00AE5F3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Description of incident</w:t>
            </w:r>
          </w:p>
        </w:tc>
        <w:tc>
          <w:tcPr>
            <w:tcW w:w="3790" w:type="pct"/>
          </w:tcPr>
          <w:p w14:paraId="69BACE12" w14:textId="77777777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Please include a detailed description of the incident, including information regarding:</w:t>
            </w:r>
          </w:p>
          <w:p w14:paraId="3E807DF4" w14:textId="7CC91716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 xml:space="preserve">Who was </w:t>
            </w:r>
            <w:r w:rsidR="00450F6A" w:rsidRPr="00AC1888">
              <w:rPr>
                <w:sz w:val="24"/>
                <w:szCs w:val="24"/>
              </w:rPr>
              <w:t>involved?</w:t>
            </w:r>
          </w:p>
          <w:p w14:paraId="626CC551" w14:textId="77777777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What and how it occurred or was alleged to have occurred</w:t>
            </w:r>
          </w:p>
          <w:p w14:paraId="01DA9FCD" w14:textId="77777777" w:rsidR="008E0D55" w:rsidRPr="00AC1888" w:rsidRDefault="008E0D55" w:rsidP="00AE5F3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>Why it occurred (if known)</w:t>
            </w:r>
          </w:p>
          <w:p w14:paraId="44C8F4F9" w14:textId="77777777" w:rsidR="008E0D55" w:rsidRDefault="008E0D55" w:rsidP="00AE5F38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3B313A1D" w14:textId="071B6F75" w:rsidR="00554BBD" w:rsidRPr="00554BBD" w:rsidRDefault="00554BBD" w:rsidP="00554BBD">
            <w:pPr>
              <w:tabs>
                <w:tab w:val="left" w:pos="1052"/>
              </w:tabs>
            </w:pPr>
            <w:r>
              <w:lastRenderedPageBreak/>
              <w:tab/>
            </w:r>
          </w:p>
        </w:tc>
      </w:tr>
      <w:tr w:rsidR="008E0D55" w:rsidRPr="00AC1888" w14:paraId="07FE0B39" w14:textId="77777777" w:rsidTr="008E0D55">
        <w:tc>
          <w:tcPr>
            <w:tcW w:w="1210" w:type="pct"/>
          </w:tcPr>
          <w:p w14:paraId="14648962" w14:textId="77777777" w:rsidR="008E0D55" w:rsidRPr="00AC1888" w:rsidRDefault="008E0D55" w:rsidP="00AE5F38">
            <w:pPr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lastRenderedPageBreak/>
              <w:t>Is this a reportable incident?</w:t>
            </w:r>
          </w:p>
        </w:tc>
        <w:tc>
          <w:tcPr>
            <w:tcW w:w="3790" w:type="pct"/>
          </w:tcPr>
          <w:p w14:paraId="6FF724DA" w14:textId="4F407709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sz w:val="24"/>
                <w:szCs w:val="24"/>
              </w:rPr>
              <w:t xml:space="preserve">Yes/ No </w:t>
            </w:r>
          </w:p>
          <w:p w14:paraId="774DBE7F" w14:textId="09C0C05B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b/>
                <w:bCs/>
                <w:sz w:val="24"/>
                <w:szCs w:val="24"/>
              </w:rPr>
              <w:t>If yes,</w:t>
            </w:r>
            <w:r w:rsidRPr="00AC1888">
              <w:rPr>
                <w:sz w:val="24"/>
                <w:szCs w:val="24"/>
              </w:rPr>
              <w:t xml:space="preserve"> has [nominate person/s] been notified? Yes/No</w:t>
            </w:r>
          </w:p>
          <w:p w14:paraId="7C91FF5A" w14:textId="42ED031E" w:rsidR="008E0D55" w:rsidRPr="00AC1888" w:rsidRDefault="008E0D55" w:rsidP="00AE5F38">
            <w:pPr>
              <w:spacing w:before="120"/>
              <w:rPr>
                <w:sz w:val="24"/>
                <w:szCs w:val="24"/>
              </w:rPr>
            </w:pPr>
            <w:r w:rsidRPr="00AC1888">
              <w:rPr>
                <w:b/>
                <w:bCs/>
                <w:sz w:val="24"/>
                <w:szCs w:val="24"/>
              </w:rPr>
              <w:t>Please note</w:t>
            </w:r>
            <w:r w:rsidRPr="00AC1888">
              <w:rPr>
                <w:sz w:val="24"/>
                <w:szCs w:val="24"/>
              </w:rPr>
              <w:t>: NDIS reportable incidents must be reported to the NDIS Quality &amp; Safeguards Commission within 24 hours</w:t>
            </w:r>
            <w:r w:rsidR="000915EE" w:rsidRPr="00AC1888">
              <w:rPr>
                <w:sz w:val="24"/>
                <w:szCs w:val="24"/>
              </w:rPr>
              <w:t xml:space="preserve">, except in the case of an </w:t>
            </w:r>
            <w:proofErr w:type="spellStart"/>
            <w:r w:rsidR="000915EE" w:rsidRPr="00AC1888">
              <w:rPr>
                <w:sz w:val="24"/>
                <w:szCs w:val="24"/>
              </w:rPr>
              <w:t>una</w:t>
            </w:r>
            <w:r w:rsidR="008846F5">
              <w:rPr>
                <w:sz w:val="24"/>
                <w:szCs w:val="24"/>
              </w:rPr>
              <w:t>u</w:t>
            </w:r>
            <w:r w:rsidR="000915EE" w:rsidRPr="00AC1888">
              <w:rPr>
                <w:sz w:val="24"/>
                <w:szCs w:val="24"/>
              </w:rPr>
              <w:t>thorised</w:t>
            </w:r>
            <w:proofErr w:type="spellEnd"/>
            <w:r w:rsidR="000915EE" w:rsidRPr="00AC1888">
              <w:rPr>
                <w:sz w:val="24"/>
                <w:szCs w:val="24"/>
              </w:rPr>
              <w:t xml:space="preserve"> restrictive practice where no harm or injury has resulted</w:t>
            </w:r>
            <w:r w:rsidR="000B02D2">
              <w:rPr>
                <w:sz w:val="24"/>
                <w:szCs w:val="24"/>
              </w:rPr>
              <w:t xml:space="preserve"> which must be reported in 5 days.</w:t>
            </w:r>
          </w:p>
        </w:tc>
      </w:tr>
    </w:tbl>
    <w:p w14:paraId="7BF4E08E" w14:textId="199D5D9C" w:rsidR="00F96D1B" w:rsidRDefault="0087451F"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9264555" wp14:editId="5D18B4D1">
            <wp:simplePos x="0" y="0"/>
            <wp:positionH relativeFrom="margin">
              <wp:align>center</wp:align>
            </wp:positionH>
            <wp:positionV relativeFrom="paragraph">
              <wp:posOffset>-299085</wp:posOffset>
            </wp:positionV>
            <wp:extent cx="5224081" cy="522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81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8E0D55" w:rsidRPr="00846B76" w14:paraId="2280E217" w14:textId="77777777" w:rsidTr="003A3139">
        <w:trPr>
          <w:trHeight w:val="648"/>
        </w:trPr>
        <w:tc>
          <w:tcPr>
            <w:tcW w:w="5000" w:type="pct"/>
            <w:gridSpan w:val="2"/>
            <w:shd w:val="clear" w:color="auto" w:fill="145E74"/>
          </w:tcPr>
          <w:p w14:paraId="0CC952F9" w14:textId="141B2343" w:rsidR="00306D28" w:rsidRPr="00AC1888" w:rsidRDefault="008E0D55" w:rsidP="00306D28">
            <w:pPr>
              <w:spacing w:before="120"/>
              <w:jc w:val="center"/>
              <w:rPr>
                <w:b/>
                <w:bCs/>
              </w:rPr>
            </w:pPr>
            <w:r w:rsidRPr="00AC1888">
              <w:rPr>
                <w:b/>
                <w:bCs/>
                <w:color w:val="FFFFFF" w:themeColor="background1"/>
              </w:rPr>
              <w:t xml:space="preserve">Details of </w:t>
            </w:r>
            <w:r w:rsidR="00F96D1B" w:rsidRPr="00AC1888">
              <w:rPr>
                <w:b/>
                <w:bCs/>
                <w:color w:val="FFFFFF" w:themeColor="background1"/>
              </w:rPr>
              <w:t>Person/s Injured</w:t>
            </w:r>
          </w:p>
        </w:tc>
      </w:tr>
      <w:tr w:rsidR="008E0D55" w:rsidRPr="00846B76" w14:paraId="00D402DF" w14:textId="77777777" w:rsidTr="00A85F77">
        <w:tc>
          <w:tcPr>
            <w:tcW w:w="1210" w:type="pct"/>
          </w:tcPr>
          <w:p w14:paraId="0517C38D" w14:textId="09409C86" w:rsidR="008E0D55" w:rsidRPr="000B02D2" w:rsidRDefault="00F96D1B" w:rsidP="005D6CC7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Person Injured/ Harmed</w:t>
            </w:r>
          </w:p>
        </w:tc>
        <w:tc>
          <w:tcPr>
            <w:tcW w:w="3790" w:type="pct"/>
          </w:tcPr>
          <w:p w14:paraId="28DFEACA" w14:textId="4C71285C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Name: </w:t>
            </w:r>
            <w:r w:rsidRPr="008E0D55">
              <w:rPr>
                <w:sz w:val="24"/>
                <w:szCs w:val="24"/>
              </w:rPr>
              <w:t>[Full Name]</w:t>
            </w:r>
          </w:p>
          <w:p w14:paraId="313F00C7" w14:textId="39088DFE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Relationship to provider: [Participant/ Staff/ </w:t>
            </w:r>
            <w:proofErr w:type="spellStart"/>
            <w:r w:rsidR="00CB72AC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arer</w:t>
            </w:r>
            <w:proofErr w:type="spellEnd"/>
            <w:r>
              <w:rPr>
                <w:sz w:val="24"/>
                <w:szCs w:val="24"/>
              </w:rPr>
              <w:t>/ Volunteer/ Visitor]</w:t>
            </w:r>
          </w:p>
          <w:p w14:paraId="590DB160" w14:textId="7AA2B4A0" w:rsidR="008E0D55" w:rsidRP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 Details: </w:t>
            </w:r>
            <w:r w:rsidRPr="008E0D55">
              <w:rPr>
                <w:sz w:val="24"/>
                <w:szCs w:val="24"/>
              </w:rPr>
              <w:t>[Email]</w:t>
            </w:r>
          </w:p>
          <w:p w14:paraId="7F2E3D89" w14:textId="128AFC43" w:rsidR="008E0D55" w:rsidRDefault="008E0D55" w:rsidP="008E0D55">
            <w:pPr>
              <w:spacing w:before="120"/>
              <w:rPr>
                <w:sz w:val="24"/>
                <w:szCs w:val="24"/>
              </w:rPr>
            </w:pPr>
            <w:r w:rsidRPr="008E0D55">
              <w:rPr>
                <w:sz w:val="24"/>
                <w:szCs w:val="24"/>
              </w:rPr>
              <w:t>[Phone]</w:t>
            </w:r>
            <w:r w:rsidR="0087451F">
              <w:rPr>
                <w:noProof/>
                <w:sz w:val="24"/>
                <w:szCs w:val="24"/>
              </w:rPr>
              <w:t xml:space="preserve"> </w:t>
            </w:r>
          </w:p>
          <w:p w14:paraId="7BB599A3" w14:textId="4DA12C30" w:rsidR="008E0D55" w:rsidRDefault="008E0D55" w:rsidP="008E0D55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 of Kin/ Nominee: </w:t>
            </w:r>
          </w:p>
        </w:tc>
      </w:tr>
      <w:tr w:rsidR="00F96D1B" w:rsidRPr="00846B76" w14:paraId="62619D9D" w14:textId="77777777" w:rsidTr="008E0D55">
        <w:tc>
          <w:tcPr>
            <w:tcW w:w="1210" w:type="pct"/>
          </w:tcPr>
          <w:p w14:paraId="52215D87" w14:textId="0AF90660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Injuries/ Harm</w:t>
            </w:r>
          </w:p>
        </w:tc>
        <w:tc>
          <w:tcPr>
            <w:tcW w:w="3790" w:type="pct"/>
          </w:tcPr>
          <w:p w14:paraId="650DED9D" w14:textId="062139C9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[Insert brief description of harm or injuries suffered</w:t>
            </w:r>
            <w:r w:rsidR="000B02D2">
              <w:rPr>
                <w:sz w:val="24"/>
                <w:szCs w:val="24"/>
              </w:rPr>
              <w:t>]</w:t>
            </w:r>
          </w:p>
        </w:tc>
      </w:tr>
      <w:tr w:rsidR="00F96D1B" w:rsidRPr="00846B76" w14:paraId="797BAE01" w14:textId="77777777" w:rsidTr="008E0D55">
        <w:tc>
          <w:tcPr>
            <w:tcW w:w="1210" w:type="pct"/>
          </w:tcPr>
          <w:p w14:paraId="13535F88" w14:textId="2D8BD16C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medical treatment received</w:t>
            </w:r>
          </w:p>
        </w:tc>
        <w:tc>
          <w:tcPr>
            <w:tcW w:w="3790" w:type="pct"/>
          </w:tcPr>
          <w:p w14:paraId="00849603" w14:textId="376D6845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[Examples: First aid provided, taken via ambulance to hospital, booked appointment with GP, arranged counselling]</w:t>
            </w:r>
          </w:p>
        </w:tc>
      </w:tr>
      <w:tr w:rsidR="00F96D1B" w:rsidRPr="00846B76" w14:paraId="1E0B5431" w14:textId="77777777" w:rsidTr="003A3139">
        <w:tc>
          <w:tcPr>
            <w:tcW w:w="1210" w:type="pct"/>
            <w:tcBorders>
              <w:bottom w:val="single" w:sz="4" w:space="0" w:color="auto"/>
            </w:tcBorders>
          </w:tcPr>
          <w:p w14:paraId="53DE00B3" w14:textId="13F152B1" w:rsidR="00F96D1B" w:rsidRPr="000B02D2" w:rsidRDefault="00F96D1B" w:rsidP="00AE5F38">
            <w:pPr>
              <w:rPr>
                <w:sz w:val="24"/>
                <w:szCs w:val="24"/>
              </w:rPr>
            </w:pPr>
            <w:r w:rsidRPr="000B02D2">
              <w:rPr>
                <w:sz w:val="24"/>
                <w:szCs w:val="24"/>
              </w:rPr>
              <w:t>Details of assistance provided</w:t>
            </w:r>
            <w:r w:rsidR="00CB72AC">
              <w:rPr>
                <w:sz w:val="24"/>
                <w:szCs w:val="24"/>
              </w:rPr>
              <w:t xml:space="preserve"> or offered</w:t>
            </w:r>
          </w:p>
        </w:tc>
        <w:tc>
          <w:tcPr>
            <w:tcW w:w="3790" w:type="pct"/>
            <w:tcBorders>
              <w:bottom w:val="single" w:sz="4" w:space="0" w:color="auto"/>
            </w:tcBorders>
          </w:tcPr>
          <w:p w14:paraId="06CDBE54" w14:textId="202981D1" w:rsidR="00F96D1B" w:rsidRDefault="00F96D1B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[Advocate/ contacted family/ friend/ nominee</w:t>
            </w:r>
            <w:r w:rsidR="00CB72AC">
              <w:rPr>
                <w:sz w:val="24"/>
                <w:szCs w:val="24"/>
              </w:rPr>
              <w:t>]</w:t>
            </w:r>
          </w:p>
        </w:tc>
      </w:tr>
    </w:tbl>
    <w:p w14:paraId="6E7A97FD" w14:textId="38DD6241" w:rsidR="003A3139" w:rsidRDefault="003A3139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AC1888" w:rsidRPr="00AC1888" w14:paraId="0C749B7B" w14:textId="77777777" w:rsidTr="003A3139">
        <w:trPr>
          <w:trHeight w:val="599"/>
        </w:trPr>
        <w:tc>
          <w:tcPr>
            <w:tcW w:w="5000" w:type="pct"/>
            <w:gridSpan w:val="2"/>
            <w:shd w:val="clear" w:color="auto" w:fill="145E74"/>
            <w:vAlign w:val="center"/>
          </w:tcPr>
          <w:p w14:paraId="10043512" w14:textId="4C53AF6A" w:rsidR="00F96D1B" w:rsidRPr="00AC1888" w:rsidRDefault="00AC1888" w:rsidP="00F96D1B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bookmarkStart w:id="0" w:name="_Hlk68613839"/>
            <w:r>
              <w:rPr>
                <w:b/>
                <w:bCs/>
                <w:color w:val="FFFFFF" w:themeColor="background1"/>
              </w:rPr>
              <w:t>Persons Involved (</w:t>
            </w:r>
            <w:r w:rsidR="00794CCE">
              <w:rPr>
                <w:b/>
                <w:bCs/>
                <w:color w:val="FFFFFF" w:themeColor="background1"/>
              </w:rPr>
              <w:t>including witnesses)</w:t>
            </w:r>
          </w:p>
        </w:tc>
      </w:tr>
      <w:tr w:rsidR="008E0D55" w:rsidRPr="00846B76" w14:paraId="6CDAF00C" w14:textId="77777777" w:rsidTr="00A85F77">
        <w:tc>
          <w:tcPr>
            <w:tcW w:w="1210" w:type="pct"/>
          </w:tcPr>
          <w:p w14:paraId="333DBC86" w14:textId="5263E8DB" w:rsidR="008E0D55" w:rsidRPr="00794CCE" w:rsidRDefault="00F96D1B" w:rsidP="005D6CC7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Staff Involved/ Assisting</w:t>
            </w:r>
          </w:p>
        </w:tc>
        <w:tc>
          <w:tcPr>
            <w:tcW w:w="3790" w:type="pct"/>
          </w:tcPr>
          <w:p w14:paraId="15A763E1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51AF5F11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[Position]</w:t>
            </w:r>
          </w:p>
          <w:p w14:paraId="4FDEEF15" w14:textId="77777777" w:rsidR="00F96D1B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62763BA4" w14:textId="3686E5A7" w:rsidR="008E0D55" w:rsidRPr="00794CCE" w:rsidRDefault="00F96D1B" w:rsidP="00F96D1B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F96D1B" w:rsidRPr="00846B76" w14:paraId="3B5290EF" w14:textId="77777777" w:rsidTr="00F96D1B">
        <w:tc>
          <w:tcPr>
            <w:tcW w:w="1210" w:type="pct"/>
          </w:tcPr>
          <w:p w14:paraId="58627CE3" w14:textId="3905603E" w:rsidR="00F96D1B" w:rsidRPr="00794CCE" w:rsidRDefault="00F96D1B" w:rsidP="00AE5F38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Staff Involved/ Assisting</w:t>
            </w:r>
          </w:p>
        </w:tc>
        <w:tc>
          <w:tcPr>
            <w:tcW w:w="3790" w:type="pct"/>
          </w:tcPr>
          <w:p w14:paraId="555DEE46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0F8ADD28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[Position]</w:t>
            </w:r>
          </w:p>
          <w:p w14:paraId="5D530652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552659DF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F96D1B" w:rsidRPr="00846B76" w14:paraId="5F30675D" w14:textId="77777777" w:rsidTr="00F96D1B">
        <w:tc>
          <w:tcPr>
            <w:tcW w:w="1210" w:type="pct"/>
          </w:tcPr>
          <w:p w14:paraId="16688E8D" w14:textId="417D611B" w:rsidR="00F96D1B" w:rsidRPr="00794CCE" w:rsidRDefault="00F96D1B" w:rsidP="00AE5F38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lastRenderedPageBreak/>
              <w:t>Witness</w:t>
            </w:r>
          </w:p>
        </w:tc>
        <w:tc>
          <w:tcPr>
            <w:tcW w:w="3790" w:type="pct"/>
          </w:tcPr>
          <w:p w14:paraId="4431641B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23EDDECB" w14:textId="47A8D2B5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 xml:space="preserve">Relationship to provider/ participant: [Staff/ </w:t>
            </w:r>
            <w:proofErr w:type="spellStart"/>
            <w:r w:rsidRPr="00794CCE">
              <w:rPr>
                <w:sz w:val="24"/>
                <w:szCs w:val="24"/>
              </w:rPr>
              <w:t>Carer</w:t>
            </w:r>
            <w:proofErr w:type="spellEnd"/>
            <w:r w:rsidRPr="00794CCE">
              <w:rPr>
                <w:sz w:val="24"/>
                <w:szCs w:val="24"/>
              </w:rPr>
              <w:t>/ Visitor</w:t>
            </w:r>
            <w:r w:rsidR="00CB72AC">
              <w:rPr>
                <w:sz w:val="24"/>
                <w:szCs w:val="24"/>
              </w:rPr>
              <w:t>/ Participant</w:t>
            </w:r>
            <w:r w:rsidRPr="00794CCE">
              <w:rPr>
                <w:sz w:val="24"/>
                <w:szCs w:val="24"/>
              </w:rPr>
              <w:t>]</w:t>
            </w:r>
          </w:p>
          <w:p w14:paraId="0EC0140B" w14:textId="7788DCE5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79CD9740" w14:textId="77777777" w:rsidR="00F96D1B" w:rsidRPr="00794CCE" w:rsidRDefault="00F96D1B" w:rsidP="00AE5F38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tr w:rsidR="00794CCE" w:rsidRPr="00846B76" w14:paraId="16402F87" w14:textId="77777777" w:rsidTr="00F96D1B">
        <w:tc>
          <w:tcPr>
            <w:tcW w:w="1210" w:type="pct"/>
          </w:tcPr>
          <w:p w14:paraId="239E9066" w14:textId="7348D0D3" w:rsidR="00794CCE" w:rsidRPr="00794CCE" w:rsidRDefault="00794CCE" w:rsidP="00794CCE">
            <w:pPr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Other</w:t>
            </w:r>
          </w:p>
        </w:tc>
        <w:tc>
          <w:tcPr>
            <w:tcW w:w="3790" w:type="pct"/>
          </w:tcPr>
          <w:p w14:paraId="4D8C7AD9" w14:textId="77777777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[Full Name]</w:t>
            </w:r>
          </w:p>
          <w:p w14:paraId="2151BEC3" w14:textId="3279590B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 xml:space="preserve">Relationship to provider/ participant: [Staff/ </w:t>
            </w:r>
            <w:proofErr w:type="spellStart"/>
            <w:r w:rsidRPr="00794CCE">
              <w:rPr>
                <w:sz w:val="24"/>
                <w:szCs w:val="24"/>
              </w:rPr>
              <w:t>Carer</w:t>
            </w:r>
            <w:proofErr w:type="spellEnd"/>
            <w:r w:rsidRPr="00794CCE">
              <w:rPr>
                <w:sz w:val="24"/>
                <w:szCs w:val="24"/>
              </w:rPr>
              <w:t>/ Visitor</w:t>
            </w:r>
            <w:r w:rsidR="00CB72AC">
              <w:rPr>
                <w:sz w:val="24"/>
                <w:szCs w:val="24"/>
              </w:rPr>
              <w:t>/ Participant</w:t>
            </w:r>
            <w:r w:rsidRPr="00794CCE">
              <w:rPr>
                <w:sz w:val="24"/>
                <w:szCs w:val="24"/>
              </w:rPr>
              <w:t>]</w:t>
            </w:r>
          </w:p>
          <w:p w14:paraId="580FEFD8" w14:textId="77777777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[Email]</w:t>
            </w:r>
          </w:p>
          <w:p w14:paraId="15165ED1" w14:textId="7671035D" w:rsidR="00794CCE" w:rsidRPr="00794CCE" w:rsidRDefault="00794CCE" w:rsidP="00794CCE">
            <w:pPr>
              <w:spacing w:before="120"/>
              <w:rPr>
                <w:sz w:val="24"/>
                <w:szCs w:val="24"/>
              </w:rPr>
            </w:pPr>
            <w:r w:rsidRPr="00794CCE">
              <w:rPr>
                <w:sz w:val="24"/>
                <w:szCs w:val="24"/>
              </w:rPr>
              <w:t>[Phone]</w:t>
            </w:r>
          </w:p>
        </w:tc>
      </w:tr>
      <w:bookmarkEnd w:id="0"/>
    </w:tbl>
    <w:p w14:paraId="6CE0EE83" w14:textId="511626BA" w:rsidR="00306D28" w:rsidRDefault="00306D28" w:rsidP="00306D28">
      <w:pPr>
        <w:rPr>
          <w:sz w:val="12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63"/>
        <w:gridCol w:w="7087"/>
      </w:tblGrid>
      <w:tr w:rsidR="00794CCE" w:rsidRPr="00AC1888" w14:paraId="25022034" w14:textId="77777777" w:rsidTr="003A3139">
        <w:trPr>
          <w:trHeight w:val="528"/>
        </w:trPr>
        <w:tc>
          <w:tcPr>
            <w:tcW w:w="5000" w:type="pct"/>
            <w:gridSpan w:val="2"/>
            <w:shd w:val="clear" w:color="auto" w:fill="145E74"/>
          </w:tcPr>
          <w:p w14:paraId="2C5A7332" w14:textId="26895AB5" w:rsidR="00794CCE" w:rsidRPr="00AC1888" w:rsidRDefault="00794CCE" w:rsidP="00AE5F38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bookmarkStart w:id="1" w:name="_Hlk68617071"/>
            <w:r>
              <w:rPr>
                <w:b/>
                <w:bCs/>
                <w:color w:val="FFFFFF" w:themeColor="background1"/>
              </w:rPr>
              <w:t>Action</w:t>
            </w:r>
            <w:r w:rsidR="00675A94">
              <w:rPr>
                <w:b/>
                <w:bCs/>
                <w:color w:val="FFFFFF" w:themeColor="background1"/>
              </w:rPr>
              <w:t>s</w:t>
            </w:r>
            <w:r>
              <w:rPr>
                <w:b/>
                <w:bCs/>
                <w:color w:val="FFFFFF" w:themeColor="background1"/>
              </w:rPr>
              <w:t xml:space="preserve"> Taken</w:t>
            </w:r>
          </w:p>
        </w:tc>
      </w:tr>
      <w:tr w:rsidR="00794CCE" w:rsidRPr="00846B76" w14:paraId="1CC2EFFA" w14:textId="77777777" w:rsidTr="00196E9D">
        <w:tc>
          <w:tcPr>
            <w:tcW w:w="1210" w:type="pct"/>
          </w:tcPr>
          <w:p w14:paraId="5D9A38F7" w14:textId="25115668" w:rsidR="00794CCE" w:rsidRPr="00794CCE" w:rsidRDefault="0087451F" w:rsidP="00AE5F3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EC28A73" wp14:editId="31518DC6">
                  <wp:simplePos x="0" y="0"/>
                  <wp:positionH relativeFrom="margin">
                    <wp:posOffset>291361</wp:posOffset>
                  </wp:positionH>
                  <wp:positionV relativeFrom="paragraph">
                    <wp:posOffset>-1634992</wp:posOffset>
                  </wp:positionV>
                  <wp:extent cx="5224081" cy="52200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081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0D9">
              <w:rPr>
                <w:sz w:val="24"/>
                <w:szCs w:val="24"/>
              </w:rPr>
              <w:t xml:space="preserve">Summary of Initial Response </w:t>
            </w:r>
          </w:p>
        </w:tc>
        <w:tc>
          <w:tcPr>
            <w:tcW w:w="3790" w:type="pct"/>
          </w:tcPr>
          <w:p w14:paraId="09299EEF" w14:textId="2FBA9B31" w:rsidR="00794CCE" w:rsidRPr="00794CCE" w:rsidRDefault="00794CCE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794CCE" w:rsidRPr="00846B76" w14:paraId="1F93DB84" w14:textId="77777777" w:rsidTr="00CB72AC">
        <w:trPr>
          <w:trHeight w:val="5478"/>
        </w:trPr>
        <w:tc>
          <w:tcPr>
            <w:tcW w:w="1210" w:type="pct"/>
          </w:tcPr>
          <w:p w14:paraId="7D7D1BD8" w14:textId="2A3F0A75" w:rsidR="00794CCE" w:rsidRPr="00794CCE" w:rsidRDefault="00675A9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Were any e</w:t>
            </w:r>
            <w:r w:rsidR="002B1DCD">
              <w:rPr>
                <w:sz w:val="24"/>
                <w:szCs w:val="24"/>
              </w:rPr>
              <w:t xml:space="preserve">xternal </w:t>
            </w:r>
            <w:r>
              <w:rPr>
                <w:sz w:val="24"/>
                <w:szCs w:val="24"/>
              </w:rPr>
              <w:t>a</w:t>
            </w:r>
            <w:r w:rsidR="002B1DCD">
              <w:rPr>
                <w:sz w:val="24"/>
                <w:szCs w:val="24"/>
              </w:rPr>
              <w:t>gencies notified?</w:t>
            </w:r>
          </w:p>
        </w:tc>
        <w:tc>
          <w:tcPr>
            <w:tcW w:w="3790" w:type="pct"/>
          </w:tcPr>
          <w:p w14:paraId="0548F906" w14:textId="77777777" w:rsidR="00794CCE" w:rsidRDefault="002B1DCD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3254146B" w14:textId="66BD4377" w:rsidR="00196E9D" w:rsidRDefault="002B1DCD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yes, </w:t>
            </w:r>
            <w:r w:rsidR="00196E9D">
              <w:rPr>
                <w:sz w:val="24"/>
                <w:szCs w:val="24"/>
              </w:rPr>
              <w:t>please identify who was notified, person spoken to, time of notification.</w:t>
            </w:r>
          </w:p>
          <w:p w14:paraId="05D218E1" w14:textId="77777777" w:rsidR="00675A94" w:rsidRDefault="00675A94" w:rsidP="00AE5F38">
            <w:pPr>
              <w:spacing w:before="120"/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61"/>
            </w:tblGrid>
            <w:tr w:rsidR="00675A94" w14:paraId="569C2EC2" w14:textId="77777777" w:rsidTr="00675A94">
              <w:tc>
                <w:tcPr>
                  <w:tcW w:w="6861" w:type="dxa"/>
                </w:tcPr>
                <w:p w14:paraId="6E23DD97" w14:textId="77777777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bookmarkStart w:id="2" w:name="_Hlk68614226"/>
                  <w:r w:rsidRPr="00675A94">
                    <w:rPr>
                      <w:sz w:val="24"/>
                      <w:szCs w:val="24"/>
                    </w:rPr>
                    <w:t>Agency: [</w:t>
                  </w:r>
                  <w:proofErr w:type="spellStart"/>
                  <w:r w:rsidRPr="00675A94">
                    <w:rPr>
                      <w:sz w:val="24"/>
                      <w:szCs w:val="24"/>
                    </w:rPr>
                    <w:t>Eg.</w:t>
                  </w:r>
                  <w:proofErr w:type="spellEnd"/>
                  <w:r w:rsidRPr="00675A94">
                    <w:rPr>
                      <w:sz w:val="24"/>
                      <w:szCs w:val="24"/>
                    </w:rPr>
                    <w:t xml:space="preserve"> Police/ Ambulance/ NDIS Commission/ Coroner]</w:t>
                  </w:r>
                </w:p>
                <w:p w14:paraId="70F8EE7A" w14:textId="77777777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Person Spoken to:</w:t>
                  </w:r>
                </w:p>
                <w:p w14:paraId="18E1ABA5" w14:textId="01016AFB" w:rsidR="00675A94" w:rsidRP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Date/ Time of notification</w:t>
                  </w:r>
                  <w:r w:rsidR="000B02D2">
                    <w:rPr>
                      <w:sz w:val="24"/>
                      <w:szCs w:val="24"/>
                    </w:rPr>
                    <w:t>:</w:t>
                  </w:r>
                </w:p>
                <w:p w14:paraId="15436C3D" w14:textId="24828D05" w:rsidR="00675A94" w:rsidRDefault="00675A94" w:rsidP="00675A94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Notified by:</w:t>
                  </w:r>
                </w:p>
              </w:tc>
            </w:tr>
          </w:tbl>
          <w:p w14:paraId="639F0630" w14:textId="77777777" w:rsidR="00675A94" w:rsidRDefault="00675A94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61"/>
            </w:tblGrid>
            <w:tr w:rsidR="00675A94" w14:paraId="0B4B9553" w14:textId="77777777" w:rsidTr="00AE5F38">
              <w:tc>
                <w:tcPr>
                  <w:tcW w:w="6861" w:type="dxa"/>
                </w:tcPr>
                <w:bookmarkEnd w:id="2"/>
                <w:p w14:paraId="2024AB57" w14:textId="77777777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Agency: [</w:t>
                  </w:r>
                  <w:proofErr w:type="spellStart"/>
                  <w:r w:rsidRPr="00675A94">
                    <w:rPr>
                      <w:sz w:val="24"/>
                      <w:szCs w:val="24"/>
                    </w:rPr>
                    <w:t>Eg.</w:t>
                  </w:r>
                  <w:proofErr w:type="spellEnd"/>
                  <w:r w:rsidRPr="00675A94">
                    <w:rPr>
                      <w:sz w:val="24"/>
                      <w:szCs w:val="24"/>
                    </w:rPr>
                    <w:t xml:space="preserve"> Police/ Ambulance/ NDIS Commission/ Coroner]</w:t>
                  </w:r>
                </w:p>
                <w:p w14:paraId="39CDE9DE" w14:textId="77777777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Person Spoken to:</w:t>
                  </w:r>
                </w:p>
                <w:p w14:paraId="2B91CB82" w14:textId="2E71C480" w:rsidR="00675A94" w:rsidRP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Date/ Time of notification</w:t>
                  </w:r>
                  <w:r w:rsidR="000B02D2">
                    <w:rPr>
                      <w:sz w:val="24"/>
                      <w:szCs w:val="24"/>
                    </w:rPr>
                    <w:t>:</w:t>
                  </w:r>
                </w:p>
                <w:p w14:paraId="1338F63F" w14:textId="77777777" w:rsidR="00675A94" w:rsidRDefault="00675A94" w:rsidP="00AE5F38">
                  <w:pPr>
                    <w:spacing w:before="120"/>
                    <w:rPr>
                      <w:sz w:val="24"/>
                      <w:szCs w:val="24"/>
                    </w:rPr>
                  </w:pPr>
                  <w:r w:rsidRPr="00675A94">
                    <w:rPr>
                      <w:sz w:val="24"/>
                      <w:szCs w:val="24"/>
                    </w:rPr>
                    <w:t>Notified by:</w:t>
                  </w:r>
                </w:p>
              </w:tc>
            </w:tr>
          </w:tbl>
          <w:p w14:paraId="2A913465" w14:textId="0CD068E0" w:rsidR="00196E9D" w:rsidRPr="00794CCE" w:rsidRDefault="00196E9D" w:rsidP="00675A94">
            <w:pPr>
              <w:spacing w:before="120"/>
              <w:rPr>
                <w:sz w:val="24"/>
                <w:szCs w:val="24"/>
              </w:rPr>
            </w:pPr>
          </w:p>
        </w:tc>
      </w:tr>
      <w:bookmarkEnd w:id="1"/>
    </w:tbl>
    <w:p w14:paraId="59D8921F" w14:textId="7459CCBD" w:rsidR="00880812" w:rsidRDefault="00880812" w:rsidP="00306D28">
      <w:pPr>
        <w:rPr>
          <w:sz w:val="12"/>
          <w:szCs w:val="16"/>
        </w:rPr>
      </w:pPr>
    </w:p>
    <w:p w14:paraId="34107562" w14:textId="68BF237C" w:rsidR="00CB72AC" w:rsidRDefault="00CB72AC" w:rsidP="00306D28">
      <w:pPr>
        <w:rPr>
          <w:sz w:val="12"/>
          <w:szCs w:val="16"/>
        </w:rPr>
      </w:pPr>
    </w:p>
    <w:p w14:paraId="07C14D60" w14:textId="1DC222FC" w:rsidR="00CB72AC" w:rsidRDefault="00CB72AC" w:rsidP="00306D28">
      <w:pPr>
        <w:rPr>
          <w:sz w:val="12"/>
          <w:szCs w:val="16"/>
        </w:rPr>
      </w:pPr>
    </w:p>
    <w:p w14:paraId="3BC4DF7C" w14:textId="77777777" w:rsidR="00CB72AC" w:rsidRDefault="00CB72AC" w:rsidP="00306D28">
      <w:pPr>
        <w:rPr>
          <w:sz w:val="12"/>
          <w:szCs w:val="16"/>
        </w:rPr>
      </w:pPr>
    </w:p>
    <w:p w14:paraId="0A04BFB3" w14:textId="77777777" w:rsidR="003A3139" w:rsidRDefault="003A3139" w:rsidP="00306D28">
      <w:pPr>
        <w:rPr>
          <w:b/>
          <w:bCs/>
          <w:sz w:val="24"/>
          <w:szCs w:val="24"/>
        </w:rPr>
      </w:pPr>
    </w:p>
    <w:p w14:paraId="38B48316" w14:textId="2C51C43E" w:rsidR="0027301E" w:rsidRDefault="0027301E" w:rsidP="00306D28">
      <w:pPr>
        <w:rPr>
          <w:sz w:val="24"/>
          <w:szCs w:val="24"/>
        </w:rPr>
      </w:pPr>
      <w:r w:rsidRPr="0027301E">
        <w:rPr>
          <w:b/>
          <w:bCs/>
          <w:sz w:val="24"/>
          <w:szCs w:val="24"/>
        </w:rPr>
        <w:t>Part B to be completed by management</w:t>
      </w:r>
      <w:r>
        <w:rPr>
          <w:sz w:val="24"/>
          <w:szCs w:val="24"/>
        </w:rPr>
        <w:t xml:space="preserve">. </w:t>
      </w:r>
    </w:p>
    <w:p w14:paraId="352CCF6F" w14:textId="7E7C0623" w:rsidR="0027301E" w:rsidRPr="0027301E" w:rsidRDefault="0027301E" w:rsidP="00306D28">
      <w:pPr>
        <w:rPr>
          <w:sz w:val="24"/>
          <w:szCs w:val="24"/>
        </w:rPr>
      </w:pPr>
      <w:r w:rsidRPr="001C4A9A">
        <w:rPr>
          <w:b/>
          <w:bCs/>
          <w:sz w:val="24"/>
          <w:szCs w:val="24"/>
        </w:rPr>
        <w:t>Please note:</w:t>
      </w:r>
      <w:r>
        <w:rPr>
          <w:sz w:val="24"/>
          <w:szCs w:val="24"/>
        </w:rPr>
        <w:t xml:space="preserve"> Consultation with participants involved in an incident is </w:t>
      </w:r>
      <w:r w:rsidR="001C4A9A">
        <w:rPr>
          <w:sz w:val="24"/>
          <w:szCs w:val="24"/>
        </w:rPr>
        <w:t xml:space="preserve">a requirement of the </w:t>
      </w:r>
      <w:r w:rsidR="001C4A9A" w:rsidRPr="001C4A9A">
        <w:rPr>
          <w:i/>
          <w:iCs/>
          <w:sz w:val="24"/>
          <w:szCs w:val="24"/>
        </w:rPr>
        <w:t>National Disability Insurance Scheme (Incident Management and Reportable Incident) Rules 2018</w:t>
      </w:r>
      <w:r w:rsidR="004C43C3">
        <w:rPr>
          <w:sz w:val="24"/>
          <w:szCs w:val="24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9"/>
        <w:gridCol w:w="6661"/>
      </w:tblGrid>
      <w:tr w:rsidR="00DA12D1" w:rsidRPr="00AC1888" w14:paraId="66D300A7" w14:textId="77777777" w:rsidTr="003A3139">
        <w:trPr>
          <w:trHeight w:val="520"/>
        </w:trPr>
        <w:tc>
          <w:tcPr>
            <w:tcW w:w="5000" w:type="pct"/>
            <w:gridSpan w:val="2"/>
            <w:shd w:val="clear" w:color="auto" w:fill="145E74"/>
          </w:tcPr>
          <w:p w14:paraId="12ABE092" w14:textId="675223F8" w:rsidR="00DA12D1" w:rsidRPr="00AC1888" w:rsidRDefault="0087451F" w:rsidP="00AE5F38">
            <w:pPr>
              <w:spacing w:before="12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77CDB900" wp14:editId="13DEF285">
                  <wp:simplePos x="0" y="0"/>
                  <wp:positionH relativeFrom="margin">
                    <wp:posOffset>291362</wp:posOffset>
                  </wp:positionH>
                  <wp:positionV relativeFrom="paragraph">
                    <wp:posOffset>83658</wp:posOffset>
                  </wp:positionV>
                  <wp:extent cx="5224081" cy="52200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081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2F04">
              <w:rPr>
                <w:b/>
                <w:bCs/>
                <w:color w:val="FFFFFF" w:themeColor="background1"/>
              </w:rPr>
              <w:t>Incident Assessment</w:t>
            </w:r>
          </w:p>
        </w:tc>
      </w:tr>
      <w:tr w:rsidR="006A5A74" w:rsidRPr="00846B76" w14:paraId="5F775072" w14:textId="77777777" w:rsidTr="00DC23B0">
        <w:tc>
          <w:tcPr>
            <w:tcW w:w="1438" w:type="pct"/>
          </w:tcPr>
          <w:p w14:paraId="78E22E66" w14:textId="0E5ED65B" w:rsidR="006A5A74" w:rsidRDefault="006A5A7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Assessment Undertaken by</w:t>
            </w:r>
          </w:p>
        </w:tc>
        <w:tc>
          <w:tcPr>
            <w:tcW w:w="3562" w:type="pct"/>
          </w:tcPr>
          <w:p w14:paraId="54457C9D" w14:textId="0DFE65C6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[Full Name]</w:t>
            </w:r>
          </w:p>
          <w:p w14:paraId="08CA7D96" w14:textId="77777777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[Position]</w:t>
            </w:r>
          </w:p>
          <w:p w14:paraId="5B40A235" w14:textId="77777777" w:rsidR="006A5A74" w:rsidRP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[Email]</w:t>
            </w:r>
          </w:p>
          <w:p w14:paraId="181B040E" w14:textId="599BA65E" w:rsidR="006A5A74" w:rsidRDefault="006A5A74" w:rsidP="006A5A74">
            <w:pPr>
              <w:spacing w:before="120"/>
              <w:rPr>
                <w:sz w:val="24"/>
                <w:szCs w:val="24"/>
              </w:rPr>
            </w:pPr>
            <w:r w:rsidRPr="006A5A74">
              <w:rPr>
                <w:sz w:val="24"/>
                <w:szCs w:val="24"/>
              </w:rPr>
              <w:t>[Phone]</w:t>
            </w:r>
          </w:p>
        </w:tc>
      </w:tr>
      <w:tr w:rsidR="00DA12D1" w:rsidRPr="00846B76" w14:paraId="7669E306" w14:textId="77777777" w:rsidTr="00DC23B0">
        <w:tc>
          <w:tcPr>
            <w:tcW w:w="1438" w:type="pct"/>
          </w:tcPr>
          <w:p w14:paraId="47CCE8AD" w14:textId="5CDF7294" w:rsidR="00DA12D1" w:rsidRPr="00794CCE" w:rsidRDefault="006A5A74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all relevant parties been spoken to and consult</w:t>
            </w:r>
            <w:r w:rsidR="008C4941">
              <w:rPr>
                <w:sz w:val="24"/>
                <w:szCs w:val="24"/>
              </w:rPr>
              <w:t>ed?</w:t>
            </w:r>
          </w:p>
        </w:tc>
        <w:tc>
          <w:tcPr>
            <w:tcW w:w="3562" w:type="pct"/>
          </w:tcPr>
          <w:p w14:paraId="1DB833FF" w14:textId="77777777" w:rsidR="00DA12D1" w:rsidRDefault="006A5A74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601FDC4B" w14:textId="77777777" w:rsidR="008C4941" w:rsidRDefault="008C4941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Details:</w:t>
            </w:r>
          </w:p>
          <w:p w14:paraId="73193325" w14:textId="77777777" w:rsidR="008C4941" w:rsidRDefault="008C4941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[Identify parties spoken to, including date</w:t>
            </w:r>
            <w:r w:rsidR="001D6175">
              <w:rPr>
                <w:sz w:val="24"/>
                <w:szCs w:val="24"/>
              </w:rPr>
              <w:t xml:space="preserve"> &amp; way of communication.</w:t>
            </w:r>
          </w:p>
          <w:p w14:paraId="1B06FECE" w14:textId="0B9A2CDA" w:rsidR="001D6175" w:rsidRPr="00794CCE" w:rsidRDefault="001D6175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DA12D1" w:rsidRPr="00846B76" w14:paraId="5A1C7C6B" w14:textId="77777777" w:rsidTr="006572A1">
        <w:trPr>
          <w:trHeight w:val="1687"/>
        </w:trPr>
        <w:tc>
          <w:tcPr>
            <w:tcW w:w="1438" w:type="pct"/>
          </w:tcPr>
          <w:p w14:paraId="5737543D" w14:textId="46007269" w:rsidR="00DA12D1" w:rsidRPr="00794CCE" w:rsidRDefault="00DC23B0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an investigation required</w:t>
            </w:r>
            <w:r w:rsidR="00FF78FF">
              <w:rPr>
                <w:sz w:val="24"/>
                <w:szCs w:val="24"/>
              </w:rPr>
              <w:t>?</w:t>
            </w:r>
          </w:p>
        </w:tc>
        <w:tc>
          <w:tcPr>
            <w:tcW w:w="3562" w:type="pct"/>
          </w:tcPr>
          <w:p w14:paraId="70D71ABF" w14:textId="77777777" w:rsidR="00DA12D1" w:rsidRDefault="00DC23B0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1AEC2831" w14:textId="3C5EA910" w:rsidR="00FF78FF" w:rsidRDefault="00EB22A6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yes, </w:t>
            </w:r>
            <w:r w:rsidR="006572A1">
              <w:rPr>
                <w:sz w:val="24"/>
                <w:szCs w:val="24"/>
              </w:rPr>
              <w:t>select reason/s from below:</w:t>
            </w:r>
          </w:p>
          <w:p w14:paraId="360A1C15" w14:textId="0013E277" w:rsidR="00C36DD1" w:rsidRDefault="00602D03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9494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To establish cause of incident</w:t>
            </w:r>
          </w:p>
          <w:p w14:paraId="05B91916" w14:textId="3062B3C4" w:rsidR="00EB22A6" w:rsidRDefault="00602D03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3450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Determine effect or impact of incident</w:t>
            </w:r>
          </w:p>
          <w:p w14:paraId="10527179" w14:textId="39310685" w:rsidR="00EB22A6" w:rsidRDefault="00602D03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2309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To identify any operational issues that may have contributed to incident occurring</w:t>
            </w:r>
          </w:p>
          <w:p w14:paraId="240E77F3" w14:textId="7AA48D91" w:rsidR="00C36DD1" w:rsidRPr="00794CCE" w:rsidRDefault="00602D03" w:rsidP="00AE5F3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699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2A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B22A6">
              <w:rPr>
                <w:sz w:val="24"/>
                <w:szCs w:val="24"/>
              </w:rPr>
              <w:t xml:space="preserve"> Other: [Describe]</w:t>
            </w:r>
          </w:p>
        </w:tc>
      </w:tr>
      <w:tr w:rsidR="00DC23B0" w:rsidRPr="00846B76" w14:paraId="7B5047A7" w14:textId="77777777" w:rsidTr="00114576">
        <w:trPr>
          <w:trHeight w:val="694"/>
        </w:trPr>
        <w:tc>
          <w:tcPr>
            <w:tcW w:w="1438" w:type="pct"/>
          </w:tcPr>
          <w:p w14:paraId="717BEBA5" w14:textId="3D689157" w:rsidR="00DC23B0" w:rsidRDefault="00114576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investigation completed:</w:t>
            </w:r>
            <w:r w:rsidR="00DC23B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62" w:type="pct"/>
          </w:tcPr>
          <w:p w14:paraId="3A0C0CB5" w14:textId="77777777" w:rsidR="00DC23B0" w:rsidRDefault="00DC23B0" w:rsidP="00AE5F38">
            <w:pPr>
              <w:spacing w:before="120"/>
              <w:rPr>
                <w:sz w:val="24"/>
                <w:szCs w:val="24"/>
              </w:rPr>
            </w:pPr>
          </w:p>
        </w:tc>
      </w:tr>
      <w:tr w:rsidR="00114576" w:rsidRPr="00846B76" w14:paraId="51384BA9" w14:textId="77777777" w:rsidTr="00114576">
        <w:trPr>
          <w:trHeight w:val="694"/>
        </w:trPr>
        <w:tc>
          <w:tcPr>
            <w:tcW w:w="1438" w:type="pct"/>
          </w:tcPr>
          <w:p w14:paraId="6136E200" w14:textId="3FBC0272" w:rsidR="00114576" w:rsidRDefault="00114576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Investigation completed by:</w:t>
            </w:r>
          </w:p>
        </w:tc>
        <w:tc>
          <w:tcPr>
            <w:tcW w:w="3562" w:type="pct"/>
          </w:tcPr>
          <w:p w14:paraId="2B2EB1DA" w14:textId="77777777" w:rsidR="00114576" w:rsidRDefault="00114576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[Full Name]</w:t>
            </w:r>
          </w:p>
          <w:p w14:paraId="3F002F2D" w14:textId="77777777" w:rsidR="003A3139" w:rsidRDefault="003A3139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[Title]</w:t>
            </w:r>
          </w:p>
          <w:p w14:paraId="11890959" w14:textId="097E9CBF" w:rsidR="003A3139" w:rsidRDefault="003A3139" w:rsidP="00AE5F3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</w:t>
            </w:r>
            <w:r w:rsidR="00CB72AC">
              <w:rPr>
                <w:sz w:val="24"/>
                <w:szCs w:val="24"/>
              </w:rPr>
              <w:t>Contact Details]</w:t>
            </w:r>
          </w:p>
        </w:tc>
      </w:tr>
      <w:tr w:rsidR="00CD6765" w:rsidRPr="00846B76" w14:paraId="2A3C34CF" w14:textId="77777777" w:rsidTr="00114576">
        <w:trPr>
          <w:trHeight w:val="694"/>
        </w:trPr>
        <w:tc>
          <w:tcPr>
            <w:tcW w:w="1438" w:type="pct"/>
          </w:tcPr>
          <w:p w14:paraId="37155834" w14:textId="65F16D92" w:rsidR="00CD6765" w:rsidRDefault="00C43B28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Action Taken</w:t>
            </w:r>
          </w:p>
        </w:tc>
        <w:tc>
          <w:tcPr>
            <w:tcW w:w="3562" w:type="pct"/>
          </w:tcPr>
          <w:p w14:paraId="0708D9D4" w14:textId="4355A2CF" w:rsidR="00992B85" w:rsidRDefault="00602D03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330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I</w:t>
            </w:r>
            <w:r w:rsidR="00992B85">
              <w:rPr>
                <w:sz w:val="24"/>
                <w:szCs w:val="24"/>
              </w:rPr>
              <w:t>nterim Action:</w:t>
            </w:r>
          </w:p>
          <w:p w14:paraId="274DDB94" w14:textId="4753B66A" w:rsidR="00992B85" w:rsidRDefault="00602D03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970738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</w:t>
            </w:r>
            <w:r w:rsidR="00992B85">
              <w:rPr>
                <w:sz w:val="24"/>
                <w:szCs w:val="24"/>
              </w:rPr>
              <w:t>Corrective Action:</w:t>
            </w:r>
          </w:p>
          <w:p w14:paraId="38926532" w14:textId="7189EAD4" w:rsidR="001B42B3" w:rsidRDefault="00602D03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3335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2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3B28">
              <w:rPr>
                <w:sz w:val="24"/>
                <w:szCs w:val="24"/>
              </w:rPr>
              <w:t xml:space="preserve"> </w:t>
            </w:r>
            <w:r w:rsidR="00992B85">
              <w:rPr>
                <w:sz w:val="24"/>
                <w:szCs w:val="24"/>
              </w:rPr>
              <w:t xml:space="preserve">Remedial Action: </w:t>
            </w:r>
          </w:p>
          <w:p w14:paraId="48E592C4" w14:textId="39ABFC6E" w:rsidR="00CD6765" w:rsidRDefault="001B42B3" w:rsidP="00AE5F38">
            <w:pPr>
              <w:spacing w:before="120"/>
              <w:rPr>
                <w:sz w:val="24"/>
                <w:szCs w:val="24"/>
              </w:rPr>
            </w:pPr>
            <w:r w:rsidRPr="001B42B3">
              <w:rPr>
                <w:rFonts w:ascii="Segoe UI Symbol" w:hAnsi="Segoe UI Symbol" w:cs="Segoe UI Symbol"/>
                <w:sz w:val="24"/>
                <w:szCs w:val="24"/>
              </w:rPr>
              <w:lastRenderedPageBreak/>
              <w:t>☐</w:t>
            </w:r>
            <w:r>
              <w:rPr>
                <w:sz w:val="24"/>
                <w:szCs w:val="24"/>
              </w:rPr>
              <w:t xml:space="preserve"> Other</w:t>
            </w:r>
            <w:r w:rsidRPr="001B42B3">
              <w:rPr>
                <w:sz w:val="24"/>
                <w:szCs w:val="24"/>
              </w:rPr>
              <w:t xml:space="preserve"> Action:</w:t>
            </w:r>
          </w:p>
        </w:tc>
      </w:tr>
      <w:tr w:rsidR="001B42B3" w:rsidRPr="00846B76" w14:paraId="5750F490" w14:textId="77777777" w:rsidTr="00114576">
        <w:trPr>
          <w:trHeight w:val="694"/>
        </w:trPr>
        <w:tc>
          <w:tcPr>
            <w:tcW w:w="1438" w:type="pct"/>
          </w:tcPr>
          <w:p w14:paraId="2A42C702" w14:textId="58D07105" w:rsidR="001B42B3" w:rsidRDefault="001B42B3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Was the incident preventable?</w:t>
            </w:r>
          </w:p>
        </w:tc>
        <w:tc>
          <w:tcPr>
            <w:tcW w:w="3562" w:type="pct"/>
          </w:tcPr>
          <w:p w14:paraId="08243A82" w14:textId="77777777" w:rsidR="001B42B3" w:rsidRDefault="001B42B3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Yes/ No</w:t>
            </w:r>
          </w:p>
          <w:p w14:paraId="26CD1B2E" w14:textId="44754C50" w:rsidR="001B42B3" w:rsidRDefault="001B42B3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Reasons:</w:t>
            </w:r>
          </w:p>
          <w:p w14:paraId="5ED97456" w14:textId="54B81B25" w:rsidR="001B42B3" w:rsidRDefault="001B42B3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1B42B3" w:rsidRPr="00846B76" w14:paraId="5C52C271" w14:textId="77777777" w:rsidTr="00114576">
        <w:trPr>
          <w:trHeight w:val="694"/>
        </w:trPr>
        <w:tc>
          <w:tcPr>
            <w:tcW w:w="1438" w:type="pct"/>
          </w:tcPr>
          <w:p w14:paraId="6A095FB0" w14:textId="72751E42" w:rsidR="001B42B3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well was the incident managed?</w:t>
            </w:r>
          </w:p>
        </w:tc>
        <w:tc>
          <w:tcPr>
            <w:tcW w:w="3562" w:type="pct"/>
          </w:tcPr>
          <w:p w14:paraId="04A8D728" w14:textId="00CCEB6C" w:rsidR="001B42B3" w:rsidRDefault="0087451F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3017F6E0" wp14:editId="04770867">
                  <wp:simplePos x="0" y="0"/>
                  <wp:positionH relativeFrom="margin">
                    <wp:posOffset>-1416198</wp:posOffset>
                  </wp:positionH>
                  <wp:positionV relativeFrom="paragraph">
                    <wp:posOffset>408512</wp:posOffset>
                  </wp:positionV>
                  <wp:extent cx="5224081" cy="52200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4081" cy="52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43E5" w:rsidRPr="00846B76" w14:paraId="3FF97B0C" w14:textId="77777777" w:rsidTr="00114576">
        <w:trPr>
          <w:trHeight w:val="694"/>
        </w:trPr>
        <w:tc>
          <w:tcPr>
            <w:tcW w:w="1438" w:type="pct"/>
          </w:tcPr>
          <w:p w14:paraId="63FD6062" w14:textId="4D66F497" w:rsidR="006943E5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well was incident resolved?</w:t>
            </w:r>
          </w:p>
        </w:tc>
        <w:tc>
          <w:tcPr>
            <w:tcW w:w="3562" w:type="pct"/>
          </w:tcPr>
          <w:p w14:paraId="0A67822C" w14:textId="65F812F4" w:rsidR="006943E5" w:rsidRDefault="006943E5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6943E5" w:rsidRPr="00846B76" w14:paraId="219F913A" w14:textId="77777777" w:rsidTr="00114576">
        <w:trPr>
          <w:trHeight w:val="694"/>
        </w:trPr>
        <w:tc>
          <w:tcPr>
            <w:tcW w:w="1438" w:type="pct"/>
          </w:tcPr>
          <w:p w14:paraId="2B7149A0" w14:textId="638A02B6" w:rsidR="006943E5" w:rsidRDefault="006943E5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other parties/ external agencies need to be notified of outcome?</w:t>
            </w:r>
          </w:p>
        </w:tc>
        <w:tc>
          <w:tcPr>
            <w:tcW w:w="3562" w:type="pct"/>
          </w:tcPr>
          <w:p w14:paraId="34224436" w14:textId="19C3A61B" w:rsidR="006943E5" w:rsidRDefault="006943E5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B14B59" w:rsidRPr="00846B76" w14:paraId="099C70F8" w14:textId="77777777" w:rsidTr="00114576">
        <w:trPr>
          <w:trHeight w:val="694"/>
        </w:trPr>
        <w:tc>
          <w:tcPr>
            <w:tcW w:w="1438" w:type="pct"/>
          </w:tcPr>
          <w:p w14:paraId="47DC0C10" w14:textId="2E0DC5F9" w:rsidR="00B14B59" w:rsidRDefault="00B14B59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 with participant</w:t>
            </w:r>
          </w:p>
        </w:tc>
        <w:tc>
          <w:tcPr>
            <w:tcW w:w="3562" w:type="pct"/>
          </w:tcPr>
          <w:p w14:paraId="4E58C26E" w14:textId="43B027F5" w:rsidR="00B14B59" w:rsidRDefault="006B7B66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  <w:r w:rsidR="002C55E9">
              <w:rPr>
                <w:sz w:val="24"/>
                <w:szCs w:val="24"/>
              </w:rPr>
              <w:t>s participant been consulted</w:t>
            </w:r>
            <w:r w:rsidR="00A72DEA">
              <w:rPr>
                <w:sz w:val="24"/>
                <w:szCs w:val="24"/>
              </w:rPr>
              <w:t xml:space="preserve"> and feedback sought</w:t>
            </w:r>
            <w:r w:rsidR="002C55E9">
              <w:rPr>
                <w:sz w:val="24"/>
                <w:szCs w:val="24"/>
              </w:rPr>
              <w:t xml:space="preserve"> </w:t>
            </w:r>
            <w:r w:rsidR="005460B2">
              <w:rPr>
                <w:sz w:val="24"/>
                <w:szCs w:val="24"/>
              </w:rPr>
              <w:t>regarding:</w:t>
            </w:r>
          </w:p>
          <w:p w14:paraId="12CB4E74" w14:textId="24DB0148" w:rsidR="003936ED" w:rsidRDefault="00602D03" w:rsidP="00FE2EB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6685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E2EB9">
              <w:rPr>
                <w:sz w:val="24"/>
                <w:szCs w:val="24"/>
              </w:rPr>
              <w:t xml:space="preserve"> </w:t>
            </w:r>
            <w:r w:rsidR="00A72DEA">
              <w:rPr>
                <w:sz w:val="24"/>
                <w:szCs w:val="24"/>
              </w:rPr>
              <w:t>How well the incident was managed</w:t>
            </w:r>
          </w:p>
          <w:p w14:paraId="302F74ED" w14:textId="6AC9DD49" w:rsidR="00FE2EB9" w:rsidRDefault="00602D03" w:rsidP="00FE2EB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4006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36E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936ED">
              <w:rPr>
                <w:sz w:val="24"/>
                <w:szCs w:val="24"/>
              </w:rPr>
              <w:t xml:space="preserve"> </w:t>
            </w:r>
            <w:r w:rsidR="00A72DEA">
              <w:rPr>
                <w:sz w:val="24"/>
                <w:szCs w:val="24"/>
              </w:rPr>
              <w:t>Whether</w:t>
            </w:r>
            <w:r w:rsidR="003936ED">
              <w:rPr>
                <w:sz w:val="24"/>
                <w:szCs w:val="24"/>
              </w:rPr>
              <w:t xml:space="preserve"> they receive</w:t>
            </w:r>
            <w:r w:rsidR="00A72DEA">
              <w:rPr>
                <w:sz w:val="24"/>
                <w:szCs w:val="24"/>
              </w:rPr>
              <w:t>d</w:t>
            </w:r>
            <w:r w:rsidR="003936ED">
              <w:rPr>
                <w:sz w:val="24"/>
                <w:szCs w:val="24"/>
              </w:rPr>
              <w:t xml:space="preserve"> adequate support</w:t>
            </w:r>
          </w:p>
          <w:p w14:paraId="4DFB3B4B" w14:textId="77777777" w:rsidR="00E10474" w:rsidRDefault="00602D03" w:rsidP="00C43B2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7261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2EB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E2EB9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Expectations for appropriate resolution</w:t>
            </w:r>
          </w:p>
          <w:p w14:paraId="70DB3320" w14:textId="37A1A79B" w:rsidR="006B7B66" w:rsidRDefault="00602D03" w:rsidP="006B7B66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3395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B6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7B66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Updated on the i</w:t>
            </w:r>
            <w:r w:rsidR="00E10474" w:rsidRPr="00E10474">
              <w:rPr>
                <w:sz w:val="24"/>
                <w:szCs w:val="24"/>
              </w:rPr>
              <w:t>nvestigation</w:t>
            </w:r>
            <w:r w:rsidR="00E10474">
              <w:rPr>
                <w:sz w:val="24"/>
                <w:szCs w:val="24"/>
              </w:rPr>
              <w:t>/</w:t>
            </w:r>
            <w:r w:rsidR="00E10474" w:rsidRPr="00E10474">
              <w:rPr>
                <w:sz w:val="24"/>
                <w:szCs w:val="24"/>
              </w:rPr>
              <w:t xml:space="preserve"> outcomes/ findings</w:t>
            </w:r>
          </w:p>
          <w:p w14:paraId="118A6C25" w14:textId="5F3E71EA" w:rsidR="006B7B66" w:rsidRDefault="00602D03" w:rsidP="006B7B66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5386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7B6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B7B66">
              <w:rPr>
                <w:sz w:val="24"/>
                <w:szCs w:val="24"/>
              </w:rPr>
              <w:t xml:space="preserve"> </w:t>
            </w:r>
            <w:r w:rsidR="00E10474">
              <w:rPr>
                <w:sz w:val="24"/>
                <w:szCs w:val="24"/>
              </w:rPr>
              <w:t>Informed of actions taken</w:t>
            </w:r>
          </w:p>
          <w:p w14:paraId="79A4F898" w14:textId="48E1D036" w:rsidR="00A24B8E" w:rsidRDefault="00A24B8E" w:rsidP="006B7B66">
            <w:pPr>
              <w:spacing w:before="120"/>
              <w:rPr>
                <w:sz w:val="24"/>
                <w:szCs w:val="24"/>
              </w:rPr>
            </w:pPr>
          </w:p>
          <w:p w14:paraId="19FD7E29" w14:textId="41C0DFCB" w:rsidR="00A24B8E" w:rsidRDefault="00A24B8E" w:rsidP="006B7B66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Comments: </w:t>
            </w:r>
            <w:r w:rsidR="00FC6940">
              <w:rPr>
                <w:sz w:val="24"/>
                <w:szCs w:val="24"/>
              </w:rPr>
              <w:t xml:space="preserve">Please list any feedback from participant </w:t>
            </w:r>
            <w:r w:rsidR="00E909DA">
              <w:rPr>
                <w:sz w:val="24"/>
                <w:szCs w:val="24"/>
              </w:rPr>
              <w:t xml:space="preserve">and details of </w:t>
            </w:r>
            <w:r w:rsidR="00FC6940">
              <w:rPr>
                <w:sz w:val="24"/>
                <w:szCs w:val="24"/>
              </w:rPr>
              <w:t>consultations</w:t>
            </w:r>
            <w:r w:rsidR="00E909DA">
              <w:rPr>
                <w:sz w:val="24"/>
                <w:szCs w:val="24"/>
              </w:rPr>
              <w:t xml:space="preserve"> with participant</w:t>
            </w:r>
          </w:p>
          <w:p w14:paraId="7257F13F" w14:textId="77777777" w:rsidR="00FE2EB9" w:rsidRDefault="00FE2EB9" w:rsidP="006B7B66">
            <w:pPr>
              <w:spacing w:before="120"/>
              <w:rPr>
                <w:sz w:val="24"/>
                <w:szCs w:val="24"/>
              </w:rPr>
            </w:pPr>
          </w:p>
          <w:p w14:paraId="5FC7A89D" w14:textId="3F12C693" w:rsidR="006B7B66" w:rsidRDefault="006B7B66" w:rsidP="00C43B28">
            <w:pPr>
              <w:spacing w:before="120"/>
              <w:rPr>
                <w:sz w:val="24"/>
                <w:szCs w:val="24"/>
              </w:rPr>
            </w:pPr>
          </w:p>
        </w:tc>
      </w:tr>
      <w:tr w:rsidR="000845B8" w:rsidRPr="00846B76" w14:paraId="7FC1816D" w14:textId="77777777" w:rsidTr="00114576">
        <w:trPr>
          <w:trHeight w:val="694"/>
        </w:trPr>
        <w:tc>
          <w:tcPr>
            <w:tcW w:w="1438" w:type="pct"/>
          </w:tcPr>
          <w:p w14:paraId="2C256A24" w14:textId="67D04F93" w:rsidR="000845B8" w:rsidRDefault="000845B8" w:rsidP="00AE5F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comments by management:</w:t>
            </w:r>
          </w:p>
        </w:tc>
        <w:tc>
          <w:tcPr>
            <w:tcW w:w="3562" w:type="pct"/>
          </w:tcPr>
          <w:p w14:paraId="485CB9FD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[Full name]</w:t>
            </w:r>
          </w:p>
          <w:p w14:paraId="7EAC53ED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[Date]</w:t>
            </w:r>
          </w:p>
          <w:p w14:paraId="024CC205" w14:textId="77777777" w:rsidR="000845B8" w:rsidRDefault="000845B8" w:rsidP="00C43B2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[Comments]</w:t>
            </w:r>
          </w:p>
          <w:p w14:paraId="3265A040" w14:textId="2903652A" w:rsidR="000845B8" w:rsidRDefault="000845B8" w:rsidP="00C43B28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2535EFDC" w14:textId="53A1E9C2" w:rsidR="00DA12D1" w:rsidRDefault="00DA12D1" w:rsidP="00306D28">
      <w:pPr>
        <w:rPr>
          <w:sz w:val="12"/>
          <w:szCs w:val="16"/>
        </w:rPr>
      </w:pPr>
    </w:p>
    <w:p w14:paraId="4DEE02A3" w14:textId="453536B6" w:rsidR="00DF4810" w:rsidRPr="00732B16" w:rsidRDefault="00DF4810" w:rsidP="00306D28">
      <w:pPr>
        <w:rPr>
          <w:sz w:val="12"/>
          <w:szCs w:val="16"/>
        </w:rPr>
      </w:pPr>
    </w:p>
    <w:sectPr w:rsidR="00DF4810" w:rsidRPr="00732B16" w:rsidSect="003A3139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5CBAA" w14:textId="77777777" w:rsidR="00602D03" w:rsidRDefault="00602D03" w:rsidP="00650259">
      <w:pPr>
        <w:spacing w:after="0" w:line="240" w:lineRule="auto"/>
      </w:pPr>
      <w:r>
        <w:separator/>
      </w:r>
    </w:p>
  </w:endnote>
  <w:endnote w:type="continuationSeparator" w:id="0">
    <w:p w14:paraId="24761461" w14:textId="77777777" w:rsidR="00602D03" w:rsidRDefault="00602D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F009FB-6B8B-4744-8BF5-C91C7AAAA3D1}"/>
    <w:embedBold r:id="rId2" w:fontKey="{5C5DF118-0CE1-44D5-B17E-DCC7CB68B196}"/>
    <w:embedItalic r:id="rId3" w:fontKey="{BEDC820B-40CE-4EA1-942D-39BB00EC3A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E61F185-27BE-4607-B422-3E8F0BCD4066}"/>
    <w:embedBold r:id="rId5" w:fontKey="{5DE9CEB0-C905-4AB2-BD73-DED65BD21719}"/>
    <w:embedItalic r:id="rId6" w:fontKey="{87330470-B237-4A64-A704-A46B266D819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E561224-1A4A-478A-8DE0-6FFC9787F7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E1638D0-4E04-4663-84C0-7EBD35552A4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5B9162A-84FB-4DCD-8D4B-0A0057A9B6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12011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4A6DFB0" w14:textId="60F29C23" w:rsidR="007E1854" w:rsidRDefault="007E185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="00554BBD">
          <w:rPr>
            <w:color w:val="7F7F7F" w:themeColor="background1" w:themeShade="7F"/>
            <w:spacing w:val="60"/>
          </w:rPr>
          <w:tab/>
          <w:t>Sculptured Fitness Australia</w:t>
        </w:r>
      </w:p>
    </w:sdtContent>
  </w:sdt>
  <w:p w14:paraId="472C7DD9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A367B" w14:textId="77777777" w:rsidR="00602D03" w:rsidRDefault="00602D03" w:rsidP="00650259">
      <w:pPr>
        <w:spacing w:after="0" w:line="240" w:lineRule="auto"/>
      </w:pPr>
      <w:r>
        <w:separator/>
      </w:r>
    </w:p>
  </w:footnote>
  <w:footnote w:type="continuationSeparator" w:id="0">
    <w:p w14:paraId="0B220659" w14:textId="77777777" w:rsidR="00602D03" w:rsidRDefault="00602D0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45E74"/>
      <w:tblLook w:val="04A0" w:firstRow="1" w:lastRow="0" w:firstColumn="1" w:lastColumn="0" w:noHBand="0" w:noVBand="1"/>
    </w:tblPr>
    <w:tblGrid>
      <w:gridCol w:w="9356"/>
    </w:tblGrid>
    <w:tr w:rsidR="0085208D" w:rsidRPr="00713D1C" w14:paraId="1DAF3CED" w14:textId="77777777" w:rsidTr="003A3139">
      <w:trPr>
        <w:trHeight w:val="990"/>
      </w:trPr>
      <w:tc>
        <w:tcPr>
          <w:tcW w:w="9356" w:type="dxa"/>
          <w:shd w:val="clear" w:color="auto" w:fill="145E74"/>
          <w:vAlign w:val="center"/>
        </w:tcPr>
        <w:p w14:paraId="5E312041" w14:textId="290C8E7B" w:rsidR="0085208D" w:rsidRPr="00732B16" w:rsidRDefault="0085208D" w:rsidP="0085208D">
          <w:pPr>
            <w:pStyle w:val="Header"/>
            <w:jc w:val="center"/>
          </w:pPr>
          <w:r>
            <w:t>Incident Report Form</w:t>
          </w:r>
        </w:p>
      </w:tc>
    </w:tr>
  </w:tbl>
  <w:p w14:paraId="66C1055F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956904"/>
    <w:multiLevelType w:val="hybridMultilevel"/>
    <w:tmpl w:val="463E47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2C83C7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8782D"/>
    <w:multiLevelType w:val="hybridMultilevel"/>
    <w:tmpl w:val="BB540642"/>
    <w:lvl w:ilvl="0" w:tplc="09D828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17"/>
  </w:num>
  <w:num w:numId="24">
    <w:abstractNumId w:val="4"/>
  </w:num>
  <w:num w:numId="25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21"/>
    <w:rsid w:val="00002792"/>
    <w:rsid w:val="00052382"/>
    <w:rsid w:val="0006568A"/>
    <w:rsid w:val="00076F0F"/>
    <w:rsid w:val="00084253"/>
    <w:rsid w:val="000845B8"/>
    <w:rsid w:val="000915EE"/>
    <w:rsid w:val="00097520"/>
    <w:rsid w:val="000B02D2"/>
    <w:rsid w:val="000C1F92"/>
    <w:rsid w:val="000D1F49"/>
    <w:rsid w:val="00112F04"/>
    <w:rsid w:val="00114576"/>
    <w:rsid w:val="001727CA"/>
    <w:rsid w:val="00196E9D"/>
    <w:rsid w:val="001B42B3"/>
    <w:rsid w:val="001B7F99"/>
    <w:rsid w:val="001C4A9A"/>
    <w:rsid w:val="001D6175"/>
    <w:rsid w:val="0027301E"/>
    <w:rsid w:val="002745C5"/>
    <w:rsid w:val="00290F5E"/>
    <w:rsid w:val="002B1DCD"/>
    <w:rsid w:val="002C55E9"/>
    <w:rsid w:val="002C56E6"/>
    <w:rsid w:val="00306D28"/>
    <w:rsid w:val="00331419"/>
    <w:rsid w:val="00335230"/>
    <w:rsid w:val="00351F57"/>
    <w:rsid w:val="00361E11"/>
    <w:rsid w:val="003936ED"/>
    <w:rsid w:val="00394E21"/>
    <w:rsid w:val="003A3139"/>
    <w:rsid w:val="003B4744"/>
    <w:rsid w:val="003F0847"/>
    <w:rsid w:val="003F55D9"/>
    <w:rsid w:val="003F72F0"/>
    <w:rsid w:val="0040090B"/>
    <w:rsid w:val="00402C8F"/>
    <w:rsid w:val="00414029"/>
    <w:rsid w:val="004460DA"/>
    <w:rsid w:val="00450F6A"/>
    <w:rsid w:val="0046302A"/>
    <w:rsid w:val="0046763E"/>
    <w:rsid w:val="00487D2D"/>
    <w:rsid w:val="004C43C3"/>
    <w:rsid w:val="004D5D62"/>
    <w:rsid w:val="004F7888"/>
    <w:rsid w:val="00502F53"/>
    <w:rsid w:val="005112D0"/>
    <w:rsid w:val="0054560D"/>
    <w:rsid w:val="005460B2"/>
    <w:rsid w:val="00554BBD"/>
    <w:rsid w:val="00561641"/>
    <w:rsid w:val="00577E06"/>
    <w:rsid w:val="005A3BF7"/>
    <w:rsid w:val="005D6CC7"/>
    <w:rsid w:val="005F2035"/>
    <w:rsid w:val="005F60D9"/>
    <w:rsid w:val="005F7990"/>
    <w:rsid w:val="00602D03"/>
    <w:rsid w:val="0063739C"/>
    <w:rsid w:val="00650259"/>
    <w:rsid w:val="00651C81"/>
    <w:rsid w:val="006572A1"/>
    <w:rsid w:val="00666B53"/>
    <w:rsid w:val="00675A94"/>
    <w:rsid w:val="006943E5"/>
    <w:rsid w:val="006A5A74"/>
    <w:rsid w:val="006B7B66"/>
    <w:rsid w:val="006E62D8"/>
    <w:rsid w:val="00713D1C"/>
    <w:rsid w:val="00732B16"/>
    <w:rsid w:val="0073326A"/>
    <w:rsid w:val="00770F25"/>
    <w:rsid w:val="00794CCE"/>
    <w:rsid w:val="007A35A8"/>
    <w:rsid w:val="007B0A85"/>
    <w:rsid w:val="007C6A52"/>
    <w:rsid w:val="007E1854"/>
    <w:rsid w:val="00806FF3"/>
    <w:rsid w:val="0082043E"/>
    <w:rsid w:val="0085208D"/>
    <w:rsid w:val="0086484B"/>
    <w:rsid w:val="0087451F"/>
    <w:rsid w:val="00880812"/>
    <w:rsid w:val="008846F5"/>
    <w:rsid w:val="008C4941"/>
    <w:rsid w:val="008E0D55"/>
    <w:rsid w:val="008E203A"/>
    <w:rsid w:val="0091229C"/>
    <w:rsid w:val="00935B34"/>
    <w:rsid w:val="00940E73"/>
    <w:rsid w:val="00976D36"/>
    <w:rsid w:val="0098597D"/>
    <w:rsid w:val="00992B85"/>
    <w:rsid w:val="009A7D77"/>
    <w:rsid w:val="009E64D4"/>
    <w:rsid w:val="009F619A"/>
    <w:rsid w:val="009F6DDE"/>
    <w:rsid w:val="00A24B8E"/>
    <w:rsid w:val="00A32F7A"/>
    <w:rsid w:val="00A370A8"/>
    <w:rsid w:val="00A51ABB"/>
    <w:rsid w:val="00A51B9A"/>
    <w:rsid w:val="00A60442"/>
    <w:rsid w:val="00A7117F"/>
    <w:rsid w:val="00A72DEA"/>
    <w:rsid w:val="00A85F77"/>
    <w:rsid w:val="00AB0BCC"/>
    <w:rsid w:val="00AC1888"/>
    <w:rsid w:val="00AF33C2"/>
    <w:rsid w:val="00B14B59"/>
    <w:rsid w:val="00B160CA"/>
    <w:rsid w:val="00B93FC9"/>
    <w:rsid w:val="00BA19E3"/>
    <w:rsid w:val="00BB2A13"/>
    <w:rsid w:val="00BD4753"/>
    <w:rsid w:val="00BD5CB1"/>
    <w:rsid w:val="00BE62EE"/>
    <w:rsid w:val="00C003BA"/>
    <w:rsid w:val="00C36DD1"/>
    <w:rsid w:val="00C43B28"/>
    <w:rsid w:val="00C46878"/>
    <w:rsid w:val="00C72268"/>
    <w:rsid w:val="00C816CE"/>
    <w:rsid w:val="00CB4A51"/>
    <w:rsid w:val="00CB72AC"/>
    <w:rsid w:val="00CC0E28"/>
    <w:rsid w:val="00CD4532"/>
    <w:rsid w:val="00CD47B0"/>
    <w:rsid w:val="00CD6765"/>
    <w:rsid w:val="00CE6104"/>
    <w:rsid w:val="00CE7918"/>
    <w:rsid w:val="00CF678A"/>
    <w:rsid w:val="00D16163"/>
    <w:rsid w:val="00DA12D1"/>
    <w:rsid w:val="00DB3FAD"/>
    <w:rsid w:val="00DC23B0"/>
    <w:rsid w:val="00DC776C"/>
    <w:rsid w:val="00DF4810"/>
    <w:rsid w:val="00E02963"/>
    <w:rsid w:val="00E10474"/>
    <w:rsid w:val="00E61C09"/>
    <w:rsid w:val="00E677FE"/>
    <w:rsid w:val="00E909DA"/>
    <w:rsid w:val="00EA3354"/>
    <w:rsid w:val="00EB22A6"/>
    <w:rsid w:val="00EB3B58"/>
    <w:rsid w:val="00EB6057"/>
    <w:rsid w:val="00EC7359"/>
    <w:rsid w:val="00EE3054"/>
    <w:rsid w:val="00F00606"/>
    <w:rsid w:val="00F01256"/>
    <w:rsid w:val="00F44E4E"/>
    <w:rsid w:val="00F96D1B"/>
    <w:rsid w:val="00FA6A08"/>
    <w:rsid w:val="00FC6940"/>
    <w:rsid w:val="00FC7475"/>
    <w:rsid w:val="00FE2EB9"/>
    <w:rsid w:val="00FE78A0"/>
    <w:rsid w:val="00FF2887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792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A12D1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qFormat/>
    <w:rsid w:val="00002792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8E0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culpturedfitness.com.au/privacy-polic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%20Gray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6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2021-10-05T00:33:00Z</dcterms:created>
  <dcterms:modified xsi:type="dcterms:W3CDTF">2021-10-05T00:38:00Z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